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3341AC" w:rsidP="00456075">
            <w:pPr>
              <w:rPr>
                <w:b/>
                <w:sz w:val="24"/>
              </w:rPr>
            </w:pPr>
            <w:r w:rsidRPr="003341AC">
              <w:rPr>
                <w:b/>
              </w:rPr>
              <w:t>Eureka Weather Station Facility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B9213D" w:rsidP="00777208">
            <w:pPr>
              <w:rPr>
                <w:b/>
                <w:sz w:val="24"/>
              </w:rPr>
            </w:pPr>
            <w:r w:rsidRPr="00B9213D">
              <w:rPr>
                <w:b/>
              </w:rPr>
              <w:t>Environment Canada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B9213D" w:rsidP="00777208">
            <w:pPr>
              <w:rPr>
                <w:b/>
                <w:sz w:val="24"/>
              </w:rPr>
            </w:pPr>
            <w:r w:rsidRPr="00B9213D">
              <w:rPr>
                <w:b/>
              </w:rPr>
              <w:t>North Baffin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32649B" w:rsidP="00C559BD">
            <w:pPr>
              <w:rPr>
                <w:b/>
                <w:sz w:val="24"/>
              </w:rPr>
            </w:pPr>
            <w:r>
              <w:rPr>
                <w:b/>
              </w:rPr>
              <w:t>September 14</w:t>
            </w:r>
            <w:bookmarkStart w:id="0" w:name="_GoBack"/>
            <w:bookmarkEnd w:id="0"/>
            <w:r w:rsidR="00B9213D" w:rsidRPr="00B9213D">
              <w:rPr>
                <w:b/>
              </w:rPr>
              <w:t>, 2015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9A2AA9">
            <w:pPr>
              <w:rPr>
                <w:b/>
                <w:sz w:val="24"/>
              </w:rPr>
            </w:pPr>
            <w:r w:rsidRPr="009A2AA9">
              <w:rPr>
                <w:b/>
              </w:rPr>
              <w:t>12XN020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F5B" w:rsidRDefault="00011F5B">
      <w:r>
        <w:separator/>
      </w:r>
    </w:p>
  </w:endnote>
  <w:endnote w:type="continuationSeparator" w:id="0">
    <w:p w:rsidR="00011F5B" w:rsidRDefault="00011F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F5B" w:rsidRDefault="00011F5B">
      <w:r>
        <w:separator/>
      </w:r>
    </w:p>
  </w:footnote>
  <w:footnote w:type="continuationSeparator" w:id="0">
    <w:p w:rsidR="00011F5B" w:rsidRDefault="00011F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A1F"/>
    <w:rsid w:val="00011F5B"/>
    <w:rsid w:val="000F7F83"/>
    <w:rsid w:val="00161F07"/>
    <w:rsid w:val="00176E0E"/>
    <w:rsid w:val="001E7FAB"/>
    <w:rsid w:val="0021680B"/>
    <w:rsid w:val="002322EE"/>
    <w:rsid w:val="0032649B"/>
    <w:rsid w:val="003341AC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4401"/>
    <w:rsid w:val="00777208"/>
    <w:rsid w:val="007D7A1F"/>
    <w:rsid w:val="008A188C"/>
    <w:rsid w:val="00974750"/>
    <w:rsid w:val="009A2AA9"/>
    <w:rsid w:val="009F09FB"/>
    <w:rsid w:val="00B9213D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chnical%20Advisor\Desktop\Screening%20Letter%20Doc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12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T8</dc:creator>
  <cp:lastModifiedBy>T8</cp:lastModifiedBy>
  <cp:revision>5</cp:revision>
  <cp:lastPrinted>2005-06-16T20:24:00Z</cp:lastPrinted>
  <dcterms:created xsi:type="dcterms:W3CDTF">2015-09-03T13:40:00Z</dcterms:created>
  <dcterms:modified xsi:type="dcterms:W3CDTF">2015-09-03T14:43:00Z</dcterms:modified>
</cp:coreProperties>
</file>