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332A08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Investigations of Canadian Ice Caps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32A08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Scott Polar Research Institute, University of Cambridge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332A08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North Baffin Region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332A08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31, 2014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332A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14YN006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760" w:rsidRDefault="002B2760">
      <w:r>
        <w:separator/>
      </w:r>
    </w:p>
  </w:endnote>
  <w:endnote w:type="continuationSeparator" w:id="0">
    <w:p w:rsidR="002B2760" w:rsidRDefault="002B2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760" w:rsidRDefault="002B2760">
      <w:r>
        <w:separator/>
      </w:r>
    </w:p>
  </w:footnote>
  <w:footnote w:type="continuationSeparator" w:id="0">
    <w:p w:rsidR="002B2760" w:rsidRDefault="002B2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760"/>
    <w:rsid w:val="000F7F83"/>
    <w:rsid w:val="00176E0E"/>
    <w:rsid w:val="001E7FAB"/>
    <w:rsid w:val="0021680B"/>
    <w:rsid w:val="002322EE"/>
    <w:rsid w:val="002B2760"/>
    <w:rsid w:val="00332A08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2</TotalTime>
  <Pages>1</Pages>
  <Words>163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Heather Rasmussen</cp:lastModifiedBy>
  <cp:revision>2</cp:revision>
  <cp:lastPrinted>2005-06-16T21:24:00Z</cp:lastPrinted>
  <dcterms:created xsi:type="dcterms:W3CDTF">2014-03-07T23:43:00Z</dcterms:created>
  <dcterms:modified xsi:type="dcterms:W3CDTF">2014-03-07T23:47:00Z</dcterms:modified>
</cp:coreProperties>
</file>