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BA26B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Arctic Freshwater Biodiversity in Cambridge Bay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BA26B6">
            <w:pPr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Pr="00A40026">
              <w:rPr>
                <w:b/>
                <w:bCs/>
                <w:sz w:val="24"/>
                <w:szCs w:val="24"/>
              </w:rPr>
              <w:t>Aboriginal Affairs and Northern Development Canada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BA26B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Kitikmeot Region</w:t>
            </w:r>
          </w:p>
        </w:tc>
      </w:tr>
      <w:tr w:rsidR="00E97DFD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89559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8</w:t>
            </w:r>
            <w:bookmarkStart w:id="0" w:name="_GoBack"/>
            <w:bookmarkEnd w:id="0"/>
            <w:r w:rsidR="0024388A">
              <w:rPr>
                <w:b/>
                <w:sz w:val="24"/>
              </w:rPr>
              <w:t>, 2014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BA26B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14YN034</w:t>
            </w:r>
          </w:p>
        </w:tc>
      </w:tr>
      <w:tr w:rsidR="00E97DFD"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F0E" w:rsidRDefault="00313F0E">
      <w:r>
        <w:separator/>
      </w:r>
    </w:p>
  </w:endnote>
  <w:endnote w:type="continuationSeparator" w:id="0">
    <w:p w:rsidR="00313F0E" w:rsidRDefault="00313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F0E" w:rsidRDefault="00313F0E">
      <w:r>
        <w:separator/>
      </w:r>
    </w:p>
  </w:footnote>
  <w:footnote w:type="continuationSeparator" w:id="0">
    <w:p w:rsidR="00313F0E" w:rsidRDefault="00313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F0E"/>
    <w:rsid w:val="00094853"/>
    <w:rsid w:val="000F7F83"/>
    <w:rsid w:val="001E7FAB"/>
    <w:rsid w:val="002322EE"/>
    <w:rsid w:val="0024388A"/>
    <w:rsid w:val="00313F0E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95595"/>
    <w:rsid w:val="008A188C"/>
    <w:rsid w:val="00953729"/>
    <w:rsid w:val="00974750"/>
    <w:rsid w:val="009914AE"/>
    <w:rsid w:val="009B134F"/>
    <w:rsid w:val="00BA26B6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b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13b-Inuinnaqtun Comment Form</Template>
  <TotalTime>2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Heather Rasmussen</dc:creator>
  <cp:lastModifiedBy>Heather Rasmussen</cp:lastModifiedBy>
  <cp:revision>4</cp:revision>
  <cp:lastPrinted>2005-06-16T20:24:00Z</cp:lastPrinted>
  <dcterms:created xsi:type="dcterms:W3CDTF">2014-07-23T21:55:00Z</dcterms:created>
  <dcterms:modified xsi:type="dcterms:W3CDTF">2014-07-29T21:58:00Z</dcterms:modified>
</cp:coreProperties>
</file>