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A805EB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A805EB" w:rsidRPr="00456075" w:rsidRDefault="00A805EB" w:rsidP="00C3136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Freshwater Biodiversity in Cambridge Bay</w:t>
            </w:r>
          </w:p>
        </w:tc>
      </w:tr>
      <w:tr w:rsidR="00A805EB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A805EB" w:rsidRPr="00456075" w:rsidRDefault="00A805EB" w:rsidP="00777208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A40026">
              <w:rPr>
                <w:b/>
                <w:bCs/>
                <w:sz w:val="24"/>
                <w:szCs w:val="24"/>
              </w:rPr>
              <w:t>Aboriginal Affairs and Northern Development Canada</w:t>
            </w:r>
          </w:p>
        </w:tc>
      </w:tr>
      <w:tr w:rsidR="00A805EB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A805EB" w:rsidRPr="00FB04AF" w:rsidRDefault="00A805EB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Kitikmeot Region</w:t>
            </w:r>
          </w:p>
        </w:tc>
      </w:tr>
      <w:tr w:rsidR="00A805EB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A805EB" w:rsidRDefault="00C05242" w:rsidP="0017182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August </w:t>
            </w:r>
            <w:r w:rsidR="00602BB2">
              <w:rPr>
                <w:b/>
                <w:sz w:val="24"/>
              </w:rPr>
              <w:t>8</w:t>
            </w:r>
            <w:bookmarkStart w:id="0" w:name="_GoBack"/>
            <w:bookmarkEnd w:id="0"/>
            <w:r>
              <w:rPr>
                <w:b/>
                <w:sz w:val="24"/>
              </w:rPr>
              <w:t>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A805EB" w:rsidRPr="00FB04AF" w:rsidRDefault="00A805E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14YN034</w:t>
            </w:r>
          </w:p>
        </w:tc>
      </w:tr>
      <w:tr w:rsidR="00A805EB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A805EB" w:rsidRDefault="00A805EB">
            <w:pPr>
              <w:rPr>
                <w:sz w:val="24"/>
              </w:rPr>
            </w:pPr>
          </w:p>
        </w:tc>
      </w:tr>
      <w:tr w:rsidR="00A805EB" w:rsidTr="00E72194">
        <w:tc>
          <w:tcPr>
            <w:tcW w:w="9576" w:type="dxa"/>
            <w:gridSpan w:val="15"/>
            <w:tcBorders>
              <w:bottom w:val="nil"/>
            </w:tcBorders>
          </w:tcPr>
          <w:p w:rsidR="00A805EB" w:rsidRPr="00BA3246" w:rsidRDefault="00A805EB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A805EB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A805EB" w:rsidRPr="00BA3246" w:rsidRDefault="00A805EB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A805EB" w:rsidRDefault="00A805E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A805EB" w:rsidRPr="00BA3246" w:rsidRDefault="00A805E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A805EB" w:rsidRPr="00BA3246" w:rsidRDefault="00A805E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A805EB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A805EB" w:rsidRPr="00BA3246" w:rsidRDefault="00A805EB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A805EB" w:rsidRPr="00BA3246" w:rsidRDefault="00A805E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A805EB" w:rsidRPr="00BA3246" w:rsidRDefault="00A805EB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A805EB" w:rsidRDefault="00A805EB">
            <w:pPr>
              <w:rPr>
                <w:sz w:val="24"/>
              </w:rPr>
            </w:pPr>
          </w:p>
        </w:tc>
      </w:tr>
      <w:tr w:rsidR="00A805EB" w:rsidTr="00E72194">
        <w:tc>
          <w:tcPr>
            <w:tcW w:w="9576" w:type="dxa"/>
            <w:gridSpan w:val="15"/>
            <w:tcBorders>
              <w:top w:val="nil"/>
            </w:tcBorders>
          </w:tcPr>
          <w:p w:rsidR="00A805EB" w:rsidRDefault="00A805EB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A805EB" w:rsidRDefault="00A805EB" w:rsidP="00BA3246">
            <w:pPr>
              <w:rPr>
                <w:b/>
              </w:rPr>
            </w:pPr>
          </w:p>
          <w:p w:rsidR="00A805EB" w:rsidRDefault="00A805EB" w:rsidP="00BA3246">
            <w:pPr>
              <w:rPr>
                <w:b/>
                <w:sz w:val="24"/>
              </w:rPr>
            </w:pPr>
          </w:p>
          <w:p w:rsidR="00A805EB" w:rsidRPr="00BA3246" w:rsidRDefault="00A805EB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A805EB">
        <w:tc>
          <w:tcPr>
            <w:tcW w:w="9576" w:type="dxa"/>
            <w:gridSpan w:val="15"/>
          </w:tcPr>
          <w:p w:rsidR="00A805EB" w:rsidRPr="00D0545A" w:rsidRDefault="00A805EB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A805EB" w:rsidRDefault="00A805EB">
            <w:pPr>
              <w:rPr>
                <w:b/>
                <w:sz w:val="24"/>
              </w:rPr>
            </w:pPr>
          </w:p>
          <w:p w:rsidR="00A805EB" w:rsidRDefault="00A805EB">
            <w:pPr>
              <w:rPr>
                <w:b/>
                <w:sz w:val="24"/>
              </w:rPr>
            </w:pPr>
          </w:p>
          <w:p w:rsidR="00A805EB" w:rsidRDefault="00A805EB">
            <w:pPr>
              <w:rPr>
                <w:b/>
                <w:sz w:val="24"/>
              </w:rPr>
            </w:pPr>
          </w:p>
          <w:p w:rsidR="00A805EB" w:rsidRDefault="00A805EB">
            <w:pPr>
              <w:rPr>
                <w:b/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</w:tc>
      </w:tr>
      <w:tr w:rsidR="00A805EB">
        <w:tc>
          <w:tcPr>
            <w:tcW w:w="9576" w:type="dxa"/>
            <w:gridSpan w:val="15"/>
          </w:tcPr>
          <w:p w:rsidR="00A805EB" w:rsidRPr="00D0545A" w:rsidRDefault="00A805EB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A805EB" w:rsidRDefault="00A805EB">
            <w:pPr>
              <w:rPr>
                <w:b/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  <w:p w:rsidR="00A805EB" w:rsidRDefault="00A805EB">
            <w:pPr>
              <w:rPr>
                <w:sz w:val="24"/>
              </w:rPr>
            </w:pPr>
          </w:p>
        </w:tc>
      </w:tr>
      <w:tr w:rsidR="00A805EB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805EB" w:rsidRDefault="00A805EB">
            <w:pPr>
              <w:rPr>
                <w:sz w:val="24"/>
              </w:rPr>
            </w:pPr>
          </w:p>
        </w:tc>
      </w:tr>
      <w:tr w:rsidR="00A805EB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</w:tr>
      <w:tr w:rsidR="00A805EB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05EB" w:rsidRDefault="00A805E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</w:tr>
      <w:tr w:rsidR="00A805EB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A805EB" w:rsidRDefault="00A805EB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B66" w:rsidRDefault="00656B66">
      <w:r>
        <w:separator/>
      </w:r>
    </w:p>
  </w:endnote>
  <w:endnote w:type="continuationSeparator" w:id="0">
    <w:p w:rsidR="00656B66" w:rsidRDefault="0065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B66" w:rsidRDefault="00656B66">
      <w:r>
        <w:separator/>
      </w:r>
    </w:p>
  </w:footnote>
  <w:footnote w:type="continuationSeparator" w:id="0">
    <w:p w:rsidR="00656B66" w:rsidRDefault="00656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B66"/>
    <w:rsid w:val="000F7F83"/>
    <w:rsid w:val="0017182A"/>
    <w:rsid w:val="00176E0E"/>
    <w:rsid w:val="001E7FAB"/>
    <w:rsid w:val="0021680B"/>
    <w:rsid w:val="002322EE"/>
    <w:rsid w:val="00456075"/>
    <w:rsid w:val="0055027E"/>
    <w:rsid w:val="00565481"/>
    <w:rsid w:val="005D1172"/>
    <w:rsid w:val="00602BB2"/>
    <w:rsid w:val="00615CBC"/>
    <w:rsid w:val="00656B66"/>
    <w:rsid w:val="006931A0"/>
    <w:rsid w:val="00727D7C"/>
    <w:rsid w:val="00746B4B"/>
    <w:rsid w:val="00752D02"/>
    <w:rsid w:val="00777208"/>
    <w:rsid w:val="008A188C"/>
    <w:rsid w:val="00974750"/>
    <w:rsid w:val="009F09FB"/>
    <w:rsid w:val="00A805EB"/>
    <w:rsid w:val="00BA3246"/>
    <w:rsid w:val="00C05242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3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5</cp:revision>
  <cp:lastPrinted>2005-06-16T20:24:00Z</cp:lastPrinted>
  <dcterms:created xsi:type="dcterms:W3CDTF">2014-07-23T21:55:00Z</dcterms:created>
  <dcterms:modified xsi:type="dcterms:W3CDTF">2014-07-29T21:58:00Z</dcterms:modified>
</cp:coreProperties>
</file>