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7E526E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Operation </w:t>
            </w:r>
            <w:proofErr w:type="spellStart"/>
            <w:r>
              <w:rPr>
                <w:b/>
                <w:sz w:val="24"/>
              </w:rPr>
              <w:t>Nunalivut</w:t>
            </w:r>
            <w:proofErr w:type="spellEnd"/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7E526E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Joint Task Force (North)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7E526E" w:rsidP="001145C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1145CD">
              <w:rPr>
                <w:b/>
                <w:sz w:val="24"/>
              </w:rPr>
              <w:t>North Baffin Region</w:t>
            </w:r>
            <w:bookmarkStart w:id="0" w:name="_GoBack"/>
            <w:bookmarkEnd w:id="0"/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7E526E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March 17, 2016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7E526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16DN004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26E" w:rsidRDefault="007E526E">
      <w:r>
        <w:separator/>
      </w:r>
    </w:p>
  </w:endnote>
  <w:endnote w:type="continuationSeparator" w:id="0">
    <w:p w:rsidR="007E526E" w:rsidRDefault="007E52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charset w:val="00"/>
    <w:family w:val="swiss"/>
    <w:pitch w:val="variable"/>
    <w:sig w:usb0="00000001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26E" w:rsidRDefault="007E526E">
      <w:r>
        <w:separator/>
      </w:r>
    </w:p>
  </w:footnote>
  <w:footnote w:type="continuationSeparator" w:id="0">
    <w:p w:rsidR="007E526E" w:rsidRDefault="007E52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26E"/>
    <w:rsid w:val="000F7F83"/>
    <w:rsid w:val="001145CD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7E526E"/>
    <w:rsid w:val="008A188C"/>
    <w:rsid w:val="00974750"/>
    <w:rsid w:val="009F09FB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ii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6ciii-Inuktitut Comment Form</Template>
  <TotalTime>1</TotalTime>
  <Pages>1</Pages>
  <Words>157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Kelli Gillard</dc:creator>
  <cp:lastModifiedBy>EA1</cp:lastModifiedBy>
  <cp:revision>2</cp:revision>
  <cp:lastPrinted>2005-06-16T21:24:00Z</cp:lastPrinted>
  <dcterms:created xsi:type="dcterms:W3CDTF">2016-02-25T15:35:00Z</dcterms:created>
  <dcterms:modified xsi:type="dcterms:W3CDTF">2016-02-25T18:31:00Z</dcterms:modified>
</cp:coreProperties>
</file>