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9154C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Carbonates, Sandstones and Volcanic Rocks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9154C1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University of Calgary (U of C)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9154C1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9154C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7,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9154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10YN009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4C1" w:rsidRDefault="009154C1">
      <w:r>
        <w:separator/>
      </w:r>
    </w:p>
  </w:endnote>
  <w:endnote w:type="continuationSeparator" w:id="0">
    <w:p w:rsidR="009154C1" w:rsidRDefault="00915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4C1" w:rsidRDefault="009154C1">
      <w:r>
        <w:separator/>
      </w:r>
    </w:p>
  </w:footnote>
  <w:footnote w:type="continuationSeparator" w:id="0">
    <w:p w:rsidR="009154C1" w:rsidRDefault="00915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4C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154C1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2016-05-27T15:49:00Z</dcterms:created>
  <dcterms:modified xsi:type="dcterms:W3CDTF">2016-05-27T15:51:00Z</dcterms:modified>
</cp:coreProperties>
</file>