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175DCF" w:rsidP="00456075">
            <w:pPr>
              <w:rPr>
                <w:b/>
                <w:sz w:val="24"/>
              </w:rPr>
            </w:pPr>
            <w:r w:rsidRPr="00FD5AF5">
              <w:rPr>
                <w:b/>
                <w:sz w:val="24"/>
              </w:rPr>
              <w:t>MS Silver Explorer, Expedition High Arctic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175DCF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</w:t>
            </w:r>
            <w:r w:rsidRPr="0032400C"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Silverseas</w:t>
            </w:r>
            <w:proofErr w:type="spellEnd"/>
            <w:r>
              <w:rPr>
                <w:b/>
                <w:sz w:val="24"/>
              </w:rPr>
              <w:t xml:space="preserve"> Cruises Limited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175DCF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FE5EE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July </w:t>
            </w:r>
            <w:r w:rsidR="00175DCF">
              <w:rPr>
                <w:b/>
                <w:sz w:val="24"/>
              </w:rPr>
              <w:t>26</w:t>
            </w:r>
            <w:r w:rsidR="00B858DB">
              <w:rPr>
                <w:b/>
                <w:sz w:val="24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75DC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14A</w:t>
            </w:r>
            <w:r w:rsidR="00B858DB">
              <w:rPr>
                <w:b/>
                <w:sz w:val="24"/>
              </w:rPr>
              <w:t>N0</w:t>
            </w:r>
            <w:r>
              <w:rPr>
                <w:b/>
                <w:sz w:val="24"/>
              </w:rPr>
              <w:t>24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8DB" w:rsidRDefault="00B858DB">
      <w:r>
        <w:separator/>
      </w:r>
    </w:p>
  </w:endnote>
  <w:endnote w:type="continuationSeparator" w:id="0">
    <w:p w:rsidR="00B858DB" w:rsidRDefault="00B85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8DB" w:rsidRDefault="00B858DB">
      <w:r>
        <w:separator/>
      </w:r>
    </w:p>
  </w:footnote>
  <w:footnote w:type="continuationSeparator" w:id="0">
    <w:p w:rsidR="00B858DB" w:rsidRDefault="00B85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8DB"/>
    <w:rsid w:val="000B2B29"/>
    <w:rsid w:val="000F7F83"/>
    <w:rsid w:val="00175DCF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B3E7E"/>
    <w:rsid w:val="009F09FB"/>
    <w:rsid w:val="00B858D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E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Solomon Amuno</cp:lastModifiedBy>
  <cp:revision>2</cp:revision>
  <cp:lastPrinted>2005-06-16T20:24:00Z</cp:lastPrinted>
  <dcterms:created xsi:type="dcterms:W3CDTF">2016-07-05T19:36:00Z</dcterms:created>
  <dcterms:modified xsi:type="dcterms:W3CDTF">2016-07-05T19:36:00Z</dcterms:modified>
</cp:coreProperties>
</file>