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DE49B5" w:rsidP="00456075">
            <w:pPr>
              <w:rPr>
                <w:b/>
                <w:sz w:val="24"/>
              </w:rPr>
            </w:pPr>
            <w:r w:rsidRPr="00DE49B5">
              <w:rPr>
                <w:b/>
                <w:sz w:val="24"/>
              </w:rPr>
              <w:t>An Investigation of the Sensitivity of High Arctic Permafrost to Climate Change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DE49B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McGill University – Wayne Pollard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DE49B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Qikiqtani (North Baffin)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DE49B5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September 12,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DE49B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07YN019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  <w:bookmarkStart w:id="0" w:name="_GoBack"/>
            <w:bookmarkEnd w:id="0"/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DE49B5" w:rsidRDefault="00DE49B5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9B5" w:rsidRDefault="00DE49B5">
      <w:r>
        <w:separator/>
      </w:r>
    </w:p>
  </w:endnote>
  <w:endnote w:type="continuationSeparator" w:id="0">
    <w:p w:rsidR="00DE49B5" w:rsidRDefault="00DE4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9B5" w:rsidRDefault="00DE49B5">
      <w:r>
        <w:separator/>
      </w:r>
    </w:p>
  </w:footnote>
  <w:footnote w:type="continuationSeparator" w:id="0">
    <w:p w:rsidR="00DE49B5" w:rsidRDefault="00DE49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9B5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DE49B5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IRB-SERVER2010\common\02-INTERNAL%20REGISTRY\01-SCREENINGS\SCREENING%20LETTER%20REPOSITORY\NuPPAA%20TEMPLATES\6ciii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6ciii-Inuktitut Comment Form</Template>
  <TotalTime>3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1</cp:revision>
  <cp:lastPrinted>2005-06-16T20:24:00Z</cp:lastPrinted>
  <dcterms:created xsi:type="dcterms:W3CDTF">2016-09-01T15:38:00Z</dcterms:created>
  <dcterms:modified xsi:type="dcterms:W3CDTF">2016-09-01T15:42:00Z</dcterms:modified>
</cp:coreProperties>
</file>