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3F22F1" w:rsidP="00456075">
            <w:pPr>
              <w:rPr>
                <w:b/>
                <w:sz w:val="24"/>
              </w:rPr>
            </w:pPr>
            <w:r w:rsidRPr="00CD3B48">
              <w:rPr>
                <w:b/>
                <w:bCs/>
              </w:rPr>
              <w:t>“Kahuna Diamond Project”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3F22F1" w:rsidP="00777208">
            <w:pPr>
              <w:rPr>
                <w:b/>
                <w:sz w:val="24"/>
              </w:rPr>
            </w:pPr>
            <w:r w:rsidRPr="00CD3B48">
              <w:rPr>
                <w:b/>
                <w:bCs/>
              </w:rPr>
              <w:t xml:space="preserve">Dunnedin Ventures Inc.’s                   </w:t>
            </w:r>
          </w:p>
        </w:tc>
      </w:tr>
      <w:tr w:rsidR="003F22F1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3F22F1" w:rsidRDefault="003F22F1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3F22F1" w:rsidRPr="00FB04AF" w:rsidRDefault="003F22F1" w:rsidP="00AB74A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Kivalliq Region                         </w:t>
            </w:r>
          </w:p>
        </w:tc>
      </w:tr>
      <w:tr w:rsidR="003F22F1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3F22F1" w:rsidRDefault="003F22F1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3F22F1" w:rsidRDefault="003F22F1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January 13, 2017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3F22F1" w:rsidRDefault="003F22F1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3F22F1" w:rsidRPr="00FB04AF" w:rsidRDefault="003F22F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15EN028</w:t>
            </w:r>
            <w:bookmarkStart w:id="0" w:name="_GoBack"/>
            <w:bookmarkEnd w:id="0"/>
          </w:p>
        </w:tc>
      </w:tr>
      <w:tr w:rsidR="003F22F1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3F22F1" w:rsidRDefault="003F22F1">
            <w:pPr>
              <w:rPr>
                <w:sz w:val="24"/>
              </w:rPr>
            </w:pPr>
          </w:p>
        </w:tc>
      </w:tr>
      <w:tr w:rsidR="003F22F1" w:rsidTr="00E72194">
        <w:tc>
          <w:tcPr>
            <w:tcW w:w="9576" w:type="dxa"/>
            <w:gridSpan w:val="15"/>
            <w:tcBorders>
              <w:bottom w:val="nil"/>
            </w:tcBorders>
          </w:tcPr>
          <w:p w:rsidR="003F22F1" w:rsidRPr="00BA3246" w:rsidRDefault="003F22F1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3F22F1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3F22F1" w:rsidRPr="00BA3246" w:rsidRDefault="003F22F1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3F22F1" w:rsidRPr="00BA3246" w:rsidRDefault="003F22F1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3F22F1" w:rsidRPr="00BA3246" w:rsidRDefault="003F22F1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3F22F1" w:rsidRPr="00BA3246" w:rsidRDefault="003F22F1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3F22F1" w:rsidRPr="00BA3246" w:rsidRDefault="003F22F1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3F22F1" w:rsidRPr="00BA3246" w:rsidRDefault="003F22F1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3F22F1" w:rsidRDefault="003F22F1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3F22F1" w:rsidRPr="00BA3246" w:rsidRDefault="003F22F1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3F22F1" w:rsidRPr="00BA3246" w:rsidRDefault="003F22F1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3F22F1" w:rsidRDefault="003F22F1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3F22F1" w:rsidRPr="00BA3246" w:rsidRDefault="003F22F1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3F22F1" w:rsidRPr="00BA3246" w:rsidRDefault="003F22F1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3F22F1" w:rsidRPr="00BA3246" w:rsidRDefault="003F22F1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3F22F1" w:rsidRPr="00BA3246" w:rsidRDefault="003F22F1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3F22F1" w:rsidRPr="00BA3246" w:rsidRDefault="003F22F1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3F22F1" w:rsidRPr="00BA3246" w:rsidRDefault="003F22F1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3F22F1" w:rsidRDefault="003F22F1">
            <w:pPr>
              <w:rPr>
                <w:sz w:val="24"/>
              </w:rPr>
            </w:pPr>
          </w:p>
        </w:tc>
      </w:tr>
      <w:tr w:rsidR="003F22F1" w:rsidTr="00E72194">
        <w:tc>
          <w:tcPr>
            <w:tcW w:w="9576" w:type="dxa"/>
            <w:gridSpan w:val="15"/>
            <w:tcBorders>
              <w:top w:val="nil"/>
            </w:tcBorders>
          </w:tcPr>
          <w:p w:rsidR="003F22F1" w:rsidRDefault="003F22F1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3F22F1" w:rsidRDefault="003F22F1" w:rsidP="00BA3246">
            <w:pPr>
              <w:rPr>
                <w:b/>
              </w:rPr>
            </w:pPr>
          </w:p>
          <w:p w:rsidR="003F22F1" w:rsidRDefault="003F22F1" w:rsidP="00BA3246">
            <w:pPr>
              <w:rPr>
                <w:b/>
                <w:sz w:val="24"/>
              </w:rPr>
            </w:pPr>
          </w:p>
          <w:p w:rsidR="003F22F1" w:rsidRPr="00BA3246" w:rsidRDefault="003F22F1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3F22F1">
        <w:tc>
          <w:tcPr>
            <w:tcW w:w="9576" w:type="dxa"/>
            <w:gridSpan w:val="15"/>
          </w:tcPr>
          <w:p w:rsidR="003F22F1" w:rsidRPr="00D0545A" w:rsidRDefault="003F22F1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3F22F1" w:rsidRDefault="003F22F1">
            <w:pPr>
              <w:rPr>
                <w:b/>
                <w:sz w:val="24"/>
              </w:rPr>
            </w:pPr>
          </w:p>
          <w:p w:rsidR="003F22F1" w:rsidRDefault="003F22F1">
            <w:pPr>
              <w:rPr>
                <w:b/>
                <w:sz w:val="24"/>
              </w:rPr>
            </w:pPr>
          </w:p>
          <w:p w:rsidR="003F22F1" w:rsidRDefault="003F22F1">
            <w:pPr>
              <w:rPr>
                <w:b/>
                <w:sz w:val="24"/>
              </w:rPr>
            </w:pPr>
          </w:p>
          <w:p w:rsidR="003F22F1" w:rsidRDefault="003F22F1">
            <w:pPr>
              <w:rPr>
                <w:b/>
                <w:sz w:val="24"/>
              </w:rPr>
            </w:pPr>
          </w:p>
          <w:p w:rsidR="003F22F1" w:rsidRDefault="003F22F1">
            <w:pPr>
              <w:rPr>
                <w:sz w:val="24"/>
              </w:rPr>
            </w:pPr>
          </w:p>
        </w:tc>
      </w:tr>
      <w:tr w:rsidR="003F22F1">
        <w:tc>
          <w:tcPr>
            <w:tcW w:w="9576" w:type="dxa"/>
            <w:gridSpan w:val="15"/>
          </w:tcPr>
          <w:p w:rsidR="003F22F1" w:rsidRPr="00D0545A" w:rsidRDefault="003F22F1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3F22F1" w:rsidRDefault="003F22F1">
            <w:pPr>
              <w:rPr>
                <w:b/>
                <w:sz w:val="24"/>
              </w:rPr>
            </w:pPr>
          </w:p>
          <w:p w:rsidR="003F22F1" w:rsidRDefault="003F22F1">
            <w:pPr>
              <w:rPr>
                <w:sz w:val="24"/>
              </w:rPr>
            </w:pPr>
          </w:p>
          <w:p w:rsidR="003F22F1" w:rsidRDefault="003F22F1">
            <w:pPr>
              <w:rPr>
                <w:sz w:val="24"/>
              </w:rPr>
            </w:pPr>
          </w:p>
          <w:p w:rsidR="003F22F1" w:rsidRDefault="003F22F1">
            <w:pPr>
              <w:rPr>
                <w:sz w:val="24"/>
              </w:rPr>
            </w:pPr>
          </w:p>
          <w:p w:rsidR="003F22F1" w:rsidRDefault="003F22F1">
            <w:pPr>
              <w:rPr>
                <w:sz w:val="24"/>
              </w:rPr>
            </w:pPr>
          </w:p>
          <w:p w:rsidR="003F22F1" w:rsidRDefault="003F22F1">
            <w:pPr>
              <w:rPr>
                <w:sz w:val="24"/>
              </w:rPr>
            </w:pPr>
          </w:p>
        </w:tc>
      </w:tr>
      <w:tr w:rsidR="003F22F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3F22F1" w:rsidRDefault="003F22F1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3F22F1" w:rsidRDefault="003F22F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3F22F1" w:rsidRDefault="003F22F1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F22F1" w:rsidRDefault="003F22F1">
            <w:pPr>
              <w:rPr>
                <w:sz w:val="24"/>
              </w:rPr>
            </w:pPr>
          </w:p>
        </w:tc>
      </w:tr>
      <w:tr w:rsidR="003F22F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3F22F1" w:rsidRDefault="003F22F1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F22F1" w:rsidRDefault="003F22F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3F22F1" w:rsidRDefault="003F22F1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3F22F1" w:rsidRDefault="003F22F1">
            <w:pPr>
              <w:rPr>
                <w:sz w:val="24"/>
              </w:rPr>
            </w:pPr>
          </w:p>
        </w:tc>
      </w:tr>
      <w:tr w:rsidR="003F22F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F22F1" w:rsidRDefault="003F22F1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3F22F1" w:rsidRDefault="003F22F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F22F1" w:rsidRDefault="003F22F1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3F22F1" w:rsidRDefault="003F22F1">
            <w:pPr>
              <w:rPr>
                <w:sz w:val="24"/>
              </w:rPr>
            </w:pPr>
          </w:p>
        </w:tc>
      </w:tr>
      <w:tr w:rsidR="003F22F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3F22F1" w:rsidRDefault="003F22F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3F22F1" w:rsidRDefault="003F22F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3F22F1" w:rsidRDefault="003F22F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2F1" w:rsidRDefault="003F22F1">
      <w:r>
        <w:separator/>
      </w:r>
    </w:p>
  </w:endnote>
  <w:endnote w:type="continuationSeparator" w:id="0">
    <w:p w:rsidR="003F22F1" w:rsidRDefault="003F2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panose1 w:val="020B0503040102020104"/>
    <w:charset w:val="00"/>
    <w:family w:val="swiss"/>
    <w:pitch w:val="variable"/>
    <w:sig w:usb0="80000027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2F1" w:rsidRDefault="003F22F1">
      <w:r>
        <w:separator/>
      </w:r>
    </w:p>
  </w:footnote>
  <w:footnote w:type="continuationSeparator" w:id="0">
    <w:p w:rsidR="003F22F1" w:rsidRDefault="003F22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2F1"/>
    <w:rsid w:val="000F7F83"/>
    <w:rsid w:val="00176E0E"/>
    <w:rsid w:val="001E7FAB"/>
    <w:rsid w:val="0021680B"/>
    <w:rsid w:val="002322EE"/>
    <w:rsid w:val="003F22F1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974750"/>
    <w:rsid w:val="009F09FB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b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15b-Inuktitut Comment Form</Template>
  <TotalTime>2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hearing2</dc:creator>
  <cp:lastModifiedBy>hearing2</cp:lastModifiedBy>
  <cp:revision>1</cp:revision>
  <cp:lastPrinted>2005-06-16T21:24:00Z</cp:lastPrinted>
  <dcterms:created xsi:type="dcterms:W3CDTF">2016-12-08T23:52:00Z</dcterms:created>
  <dcterms:modified xsi:type="dcterms:W3CDTF">2016-12-08T23:54:00Z</dcterms:modified>
</cp:coreProperties>
</file>