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bookmarkStart w:id="0" w:name="_GoBack"/>
      <w:bookmarkEnd w:id="0"/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675FFF" w:rsidP="00456075">
            <w:pPr>
              <w:rPr>
                <w:b/>
                <w:sz w:val="24"/>
              </w:rPr>
            </w:pPr>
            <w:r w:rsidRPr="00221DA5">
              <w:rPr>
                <w:b/>
                <w:sz w:val="24"/>
              </w:rPr>
              <w:t>Pilot study – Hovercraft Implementation in Nunavut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A25DFB" w:rsidP="00777208">
            <w:pPr>
              <w:rPr>
                <w:b/>
                <w:sz w:val="24"/>
              </w:rPr>
            </w:pPr>
            <w:r w:rsidRPr="00221DA5">
              <w:rPr>
                <w:b/>
                <w:sz w:val="24"/>
              </w:rPr>
              <w:t>Agnico Eagle Mines Ltd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A25DFB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Kivalliq Region  </w:t>
            </w:r>
          </w:p>
        </w:tc>
      </w:tr>
      <w:tr w:rsidR="00A25DFB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A25DFB" w:rsidRDefault="00A25DF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A25DFB" w:rsidRDefault="00A25DFB" w:rsidP="00690CE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March 7, 2017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A25DFB" w:rsidRDefault="00A25DF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A25DFB" w:rsidRPr="00FB04AF" w:rsidRDefault="00A25DF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11EN010</w:t>
            </w:r>
          </w:p>
        </w:tc>
      </w:tr>
      <w:tr w:rsidR="00A25DFB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A25DFB" w:rsidRDefault="00A25DFB">
            <w:pPr>
              <w:rPr>
                <w:sz w:val="24"/>
              </w:rPr>
            </w:pPr>
          </w:p>
        </w:tc>
      </w:tr>
      <w:tr w:rsidR="00A25DFB" w:rsidTr="00E72194">
        <w:tc>
          <w:tcPr>
            <w:tcW w:w="9576" w:type="dxa"/>
            <w:gridSpan w:val="15"/>
            <w:tcBorders>
              <w:bottom w:val="nil"/>
            </w:tcBorders>
          </w:tcPr>
          <w:p w:rsidR="00A25DFB" w:rsidRPr="00BA3246" w:rsidRDefault="00A25DFB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A25DFB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A25DFB" w:rsidRPr="00BA3246" w:rsidRDefault="00A25DFB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A25DFB" w:rsidRPr="00BA3246" w:rsidRDefault="00A25DFB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A25DFB" w:rsidRPr="00BA3246" w:rsidRDefault="00A25DF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A25DFB" w:rsidRPr="00BA3246" w:rsidRDefault="00A25DF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A25DFB" w:rsidRPr="00BA3246" w:rsidRDefault="00A25DF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A25DFB" w:rsidRPr="00BA3246" w:rsidRDefault="00A25DF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A25DFB" w:rsidRDefault="00A25DFB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A25DFB" w:rsidRPr="00BA3246" w:rsidRDefault="00A25DFB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A25DFB" w:rsidRPr="00BA3246" w:rsidRDefault="00A25DFB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A25DFB" w:rsidRDefault="00A25DF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A25DFB" w:rsidRPr="00BA3246" w:rsidRDefault="00A25DF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A25DFB" w:rsidRPr="00BA3246" w:rsidRDefault="00A25DFB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A25DFB" w:rsidRPr="00BA3246" w:rsidRDefault="00A25DF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A25DFB" w:rsidRPr="00BA3246" w:rsidRDefault="00A25DF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A25DFB" w:rsidRPr="00BA3246" w:rsidRDefault="00A25DFB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A25DFB" w:rsidRPr="00BA3246" w:rsidRDefault="00A25DFB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A25DFB" w:rsidRDefault="00A25DFB">
            <w:pPr>
              <w:rPr>
                <w:sz w:val="24"/>
              </w:rPr>
            </w:pPr>
          </w:p>
        </w:tc>
      </w:tr>
      <w:tr w:rsidR="00A25DFB" w:rsidTr="00E72194">
        <w:tc>
          <w:tcPr>
            <w:tcW w:w="9576" w:type="dxa"/>
            <w:gridSpan w:val="15"/>
            <w:tcBorders>
              <w:top w:val="nil"/>
            </w:tcBorders>
          </w:tcPr>
          <w:p w:rsidR="00A25DFB" w:rsidRDefault="00A25DFB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A25DFB" w:rsidRDefault="00A25DFB" w:rsidP="00BA3246">
            <w:pPr>
              <w:rPr>
                <w:b/>
              </w:rPr>
            </w:pPr>
          </w:p>
          <w:p w:rsidR="00A25DFB" w:rsidRDefault="00A25DFB" w:rsidP="00BA3246">
            <w:pPr>
              <w:rPr>
                <w:b/>
                <w:sz w:val="24"/>
              </w:rPr>
            </w:pPr>
          </w:p>
          <w:p w:rsidR="00A25DFB" w:rsidRPr="00BA3246" w:rsidRDefault="00A25DFB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A25DFB">
        <w:tc>
          <w:tcPr>
            <w:tcW w:w="9576" w:type="dxa"/>
            <w:gridSpan w:val="15"/>
          </w:tcPr>
          <w:p w:rsidR="00A25DFB" w:rsidRPr="00D0545A" w:rsidRDefault="00A25DFB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A25DFB" w:rsidRDefault="00A25DFB">
            <w:pPr>
              <w:rPr>
                <w:b/>
                <w:sz w:val="24"/>
              </w:rPr>
            </w:pPr>
          </w:p>
          <w:p w:rsidR="00A25DFB" w:rsidRDefault="00A25DFB">
            <w:pPr>
              <w:rPr>
                <w:b/>
                <w:sz w:val="24"/>
              </w:rPr>
            </w:pPr>
          </w:p>
          <w:p w:rsidR="00A25DFB" w:rsidRDefault="00A25DFB">
            <w:pPr>
              <w:rPr>
                <w:b/>
                <w:sz w:val="24"/>
              </w:rPr>
            </w:pPr>
          </w:p>
          <w:p w:rsidR="00A25DFB" w:rsidRDefault="00A25DFB">
            <w:pPr>
              <w:rPr>
                <w:b/>
                <w:sz w:val="24"/>
              </w:rPr>
            </w:pPr>
          </w:p>
          <w:p w:rsidR="00A25DFB" w:rsidRDefault="00A25DFB">
            <w:pPr>
              <w:rPr>
                <w:sz w:val="24"/>
              </w:rPr>
            </w:pPr>
          </w:p>
        </w:tc>
      </w:tr>
      <w:tr w:rsidR="00A25DFB">
        <w:tc>
          <w:tcPr>
            <w:tcW w:w="9576" w:type="dxa"/>
            <w:gridSpan w:val="15"/>
          </w:tcPr>
          <w:p w:rsidR="00A25DFB" w:rsidRPr="00D0545A" w:rsidRDefault="00A25DFB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A25DFB" w:rsidRDefault="00A25DFB">
            <w:pPr>
              <w:rPr>
                <w:b/>
                <w:sz w:val="24"/>
              </w:rPr>
            </w:pPr>
          </w:p>
          <w:p w:rsidR="00A25DFB" w:rsidRDefault="00A25DFB">
            <w:pPr>
              <w:rPr>
                <w:sz w:val="24"/>
              </w:rPr>
            </w:pPr>
          </w:p>
          <w:p w:rsidR="00A25DFB" w:rsidRDefault="00A25DFB">
            <w:pPr>
              <w:rPr>
                <w:sz w:val="24"/>
              </w:rPr>
            </w:pPr>
          </w:p>
          <w:p w:rsidR="00A25DFB" w:rsidRDefault="00A25DFB">
            <w:pPr>
              <w:rPr>
                <w:sz w:val="24"/>
              </w:rPr>
            </w:pPr>
          </w:p>
          <w:p w:rsidR="00A25DFB" w:rsidRDefault="00A25DFB">
            <w:pPr>
              <w:rPr>
                <w:sz w:val="24"/>
              </w:rPr>
            </w:pPr>
          </w:p>
          <w:p w:rsidR="00A25DFB" w:rsidRDefault="00A25DFB">
            <w:pPr>
              <w:rPr>
                <w:sz w:val="24"/>
              </w:rPr>
            </w:pPr>
          </w:p>
        </w:tc>
      </w:tr>
      <w:tr w:rsidR="00A25DFB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A25DFB" w:rsidRDefault="00A25DFB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A25DFB" w:rsidRDefault="00A25DFB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A25DFB" w:rsidRDefault="00A25DFB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A25DFB" w:rsidRDefault="00A25DFB">
            <w:pPr>
              <w:rPr>
                <w:sz w:val="24"/>
              </w:rPr>
            </w:pPr>
          </w:p>
        </w:tc>
      </w:tr>
      <w:tr w:rsidR="00A25DFB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A25DFB" w:rsidRDefault="00A25DFB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5DFB" w:rsidRDefault="00A25DFB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A25DFB" w:rsidRDefault="00A25DFB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A25DFB" w:rsidRDefault="00A25DFB">
            <w:pPr>
              <w:rPr>
                <w:sz w:val="24"/>
              </w:rPr>
            </w:pPr>
          </w:p>
        </w:tc>
      </w:tr>
      <w:tr w:rsidR="00A25DFB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25DFB" w:rsidRDefault="00A25DFB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A25DFB" w:rsidRDefault="00A25DFB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25DFB" w:rsidRDefault="00A25DFB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A25DFB" w:rsidRDefault="00A25DFB">
            <w:pPr>
              <w:rPr>
                <w:sz w:val="24"/>
              </w:rPr>
            </w:pPr>
          </w:p>
        </w:tc>
      </w:tr>
      <w:tr w:rsidR="00A25DFB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A25DFB" w:rsidRDefault="00A25DFB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A25DFB" w:rsidRDefault="00A25DFB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A25DFB" w:rsidRDefault="00A25DFB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777" w:rsidRDefault="002B2777">
      <w:r>
        <w:separator/>
      </w:r>
    </w:p>
  </w:endnote>
  <w:endnote w:type="continuationSeparator" w:id="0">
    <w:p w:rsidR="002B2777" w:rsidRDefault="002B2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777" w:rsidRDefault="002B2777">
      <w:r>
        <w:separator/>
      </w:r>
    </w:p>
  </w:footnote>
  <w:footnote w:type="continuationSeparator" w:id="0">
    <w:p w:rsidR="002B2777" w:rsidRDefault="002B2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FFF"/>
    <w:rsid w:val="000F7F83"/>
    <w:rsid w:val="00176E0E"/>
    <w:rsid w:val="001E7FAB"/>
    <w:rsid w:val="0021680B"/>
    <w:rsid w:val="00221DA5"/>
    <w:rsid w:val="002322EE"/>
    <w:rsid w:val="002B2777"/>
    <w:rsid w:val="00456075"/>
    <w:rsid w:val="0055027E"/>
    <w:rsid w:val="00565481"/>
    <w:rsid w:val="005D1172"/>
    <w:rsid w:val="00615CBC"/>
    <w:rsid w:val="00675FFF"/>
    <w:rsid w:val="006931A0"/>
    <w:rsid w:val="00727D7C"/>
    <w:rsid w:val="00746B4B"/>
    <w:rsid w:val="00752D02"/>
    <w:rsid w:val="00777208"/>
    <w:rsid w:val="008A188C"/>
    <w:rsid w:val="0092550C"/>
    <w:rsid w:val="00974750"/>
    <w:rsid w:val="009F09FB"/>
    <w:rsid w:val="00A25D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rblp1\Desktop\NIRB%20Work\01-S\INTERNAL\SCREENING%20LETTER%20REPOSITORY\15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</Template>
  <TotalTime>1</TotalTime>
  <Pages>1</Pages>
  <Words>237</Words>
  <Characters>1356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creator>Sophia Granchinho</dc:creator>
  <cp:lastModifiedBy>hearing2</cp:lastModifiedBy>
  <cp:revision>2</cp:revision>
  <cp:lastPrinted>2005-06-16T20:24:00Z</cp:lastPrinted>
  <dcterms:created xsi:type="dcterms:W3CDTF">2017-02-14T17:47:00Z</dcterms:created>
  <dcterms:modified xsi:type="dcterms:W3CDTF">2017-02-14T17:47:00Z</dcterms:modified>
</cp:coreProperties>
</file>