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1663B6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Impacts of Air Pollution on Terrestrial and Aquatic Ecosystems on Baffin Island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1663B6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Trent University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1663B6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1F3966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20</w:t>
            </w:r>
            <w:bookmarkStart w:id="0" w:name="_GoBack"/>
            <w:bookmarkEnd w:id="0"/>
            <w:r w:rsidR="001663B6">
              <w:rPr>
                <w:b/>
                <w:sz w:val="24"/>
              </w:rPr>
              <w:t>, 2017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1663B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16YN048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3B6" w:rsidRDefault="001663B6">
      <w:r>
        <w:separator/>
      </w:r>
    </w:p>
  </w:endnote>
  <w:endnote w:type="continuationSeparator" w:id="0">
    <w:p w:rsidR="001663B6" w:rsidRDefault="00166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3B6" w:rsidRDefault="001663B6">
      <w:r>
        <w:separator/>
      </w:r>
    </w:p>
  </w:footnote>
  <w:footnote w:type="continuationSeparator" w:id="0">
    <w:p w:rsidR="001663B6" w:rsidRDefault="001663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3B6"/>
    <w:rsid w:val="000F7F83"/>
    <w:rsid w:val="001663B6"/>
    <w:rsid w:val="00176E0E"/>
    <w:rsid w:val="001E7FAB"/>
    <w:rsid w:val="001F3966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b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15b-Inuktitut Comment Form</Template>
  <TotalTime>2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hearing2</cp:lastModifiedBy>
  <cp:revision>2</cp:revision>
  <cp:lastPrinted>2005-06-16T20:24:00Z</cp:lastPrinted>
  <dcterms:created xsi:type="dcterms:W3CDTF">2017-06-08T17:05:00Z</dcterms:created>
  <dcterms:modified xsi:type="dcterms:W3CDTF">2017-06-09T14:45:00Z</dcterms:modified>
</cp:coreProperties>
</file>