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6418F3" w:rsidRDefault="006418F3" w:rsidP="00456075">
            <w:pPr>
              <w:rPr>
                <w:b/>
                <w:sz w:val="24"/>
                <w:szCs w:val="24"/>
              </w:rPr>
            </w:pPr>
            <w:bookmarkStart w:id="0" w:name="_GoBack"/>
            <w:r w:rsidRPr="006418F3">
              <w:rPr>
                <w:b/>
                <w:sz w:val="24"/>
                <w:szCs w:val="24"/>
              </w:rPr>
              <w:t>Jericho Mine Site Stabilization - Amendment</w:t>
            </w:r>
            <w:bookmarkEnd w:id="0"/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6418F3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</w:t>
            </w:r>
            <w:r w:rsidR="006418F3" w:rsidRPr="006418F3">
              <w:rPr>
                <w:b/>
                <w:sz w:val="24"/>
                <w:szCs w:val="24"/>
              </w:rPr>
              <w:t>Indigenous and Northern Affairs Canada</w:t>
            </w:r>
            <w:r w:rsidRPr="006418F3">
              <w:rPr>
                <w:b/>
                <w:bCs/>
                <w:sz w:val="24"/>
                <w:szCs w:val="24"/>
              </w:rPr>
              <w:t xml:space="preserve">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r w:rsidR="006418F3">
              <w:rPr>
                <w:b/>
                <w:sz w:val="24"/>
              </w:rPr>
              <w:t>Kitikmeot Region</w:t>
            </w:r>
            <w:r>
              <w:rPr>
                <w:b/>
                <w:sz w:val="24"/>
              </w:rPr>
              <w:t xml:space="preserve">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6418F3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7,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6418F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16UN058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8F3" w:rsidRDefault="006418F3">
      <w:r>
        <w:separator/>
      </w:r>
    </w:p>
  </w:endnote>
  <w:endnote w:type="continuationSeparator" w:id="0">
    <w:p w:rsidR="006418F3" w:rsidRDefault="00641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8F3" w:rsidRDefault="006418F3">
      <w:r>
        <w:separator/>
      </w:r>
    </w:p>
  </w:footnote>
  <w:footnote w:type="continuationSeparator" w:id="0">
    <w:p w:rsidR="006418F3" w:rsidRDefault="00641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8F3"/>
    <w:rsid w:val="000F7F83"/>
    <w:rsid w:val="00176E0E"/>
    <w:rsid w:val="001E7FAB"/>
    <w:rsid w:val="002322EE"/>
    <w:rsid w:val="004348DB"/>
    <w:rsid w:val="00456075"/>
    <w:rsid w:val="0055027E"/>
    <w:rsid w:val="005D1172"/>
    <w:rsid w:val="006418F3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1-PUBLIC%20REGISTRY\01-SCREENINGS\COMPLETED%20SCREENINGS\2016\16UN058-INAC-Jericho%20Mine%20Stabilization\02-DISTRIBUTION\COMMENTS\170616-16UN058-English%20Comment%20Form-OT6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170616-16UN058-English Comment Form-OT6E</Template>
  <TotalTime>3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TA6</dc:creator>
  <cp:lastModifiedBy>TA6</cp:lastModifiedBy>
  <cp:revision>1</cp:revision>
  <cp:lastPrinted>2005-06-16T20:24:00Z</cp:lastPrinted>
  <dcterms:created xsi:type="dcterms:W3CDTF">2017-06-16T22:12:00Z</dcterms:created>
  <dcterms:modified xsi:type="dcterms:W3CDTF">2017-06-16T22:15:00Z</dcterms:modified>
</cp:coreProperties>
</file>