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06741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Biodiversity and Microhabitat association of Terrestrial Arthropods on Axel Heiberg Island, Nunavut, in the High Arctic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06741A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McGill University </w:t>
            </w:r>
            <w:r w:rsidR="00456075">
              <w:rPr>
                <w:b/>
                <w:bCs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06741A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Qikiqtani (North Baffin)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06741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April 30, 2018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06741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18YN0</w:t>
            </w:r>
            <w:r w:rsidR="00F77724">
              <w:rPr>
                <w:b/>
                <w:sz w:val="24"/>
              </w:rPr>
              <w:t>13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59D" w:rsidRDefault="009A259D">
      <w:r>
        <w:separator/>
      </w:r>
    </w:p>
  </w:endnote>
  <w:endnote w:type="continuationSeparator" w:id="0">
    <w:p w:rsidR="009A259D" w:rsidRDefault="009A2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59D" w:rsidRDefault="009A259D">
      <w:r>
        <w:separator/>
      </w:r>
    </w:p>
  </w:footnote>
  <w:footnote w:type="continuationSeparator" w:id="0">
    <w:p w:rsidR="009A259D" w:rsidRDefault="009A25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741A"/>
    <w:rsid w:val="0006741A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74750"/>
    <w:rsid w:val="009A259D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77724"/>
    <w:rsid w:val="00FB04AF"/>
    <w:rsid w:val="00FD3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2.NIRBLT18\Desktop\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jta2</dc:creator>
  <cp:lastModifiedBy>hearing2</cp:lastModifiedBy>
  <cp:revision>3</cp:revision>
  <cp:lastPrinted>2005-06-16T20:24:00Z</cp:lastPrinted>
  <dcterms:created xsi:type="dcterms:W3CDTF">2018-04-09T16:57:00Z</dcterms:created>
  <dcterms:modified xsi:type="dcterms:W3CDTF">2018-04-09T22:24:00Z</dcterms:modified>
</cp:coreProperties>
</file>