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1C276C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Biodiversity and Microhabitat Association of Terrestrial Arthropods on Axel Heiberg Island, Nunavut, in the High Arctic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1C276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McGill University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1C276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1C276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 30,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C276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18YN013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05A" w:rsidRDefault="003A405A">
      <w:r>
        <w:separator/>
      </w:r>
    </w:p>
  </w:endnote>
  <w:endnote w:type="continuationSeparator" w:id="0">
    <w:p w:rsidR="003A405A" w:rsidRDefault="003A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05A" w:rsidRDefault="003A405A">
      <w:r>
        <w:separator/>
      </w:r>
    </w:p>
  </w:footnote>
  <w:footnote w:type="continuationSeparator" w:id="0">
    <w:p w:rsidR="003A405A" w:rsidRDefault="003A4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76C"/>
    <w:rsid w:val="000F7F83"/>
    <w:rsid w:val="00176E0E"/>
    <w:rsid w:val="001C276C"/>
    <w:rsid w:val="001E7FAB"/>
    <w:rsid w:val="0021680B"/>
    <w:rsid w:val="002322EE"/>
    <w:rsid w:val="003A405A"/>
    <w:rsid w:val="00456075"/>
    <w:rsid w:val="004F3038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2.NIRBLT18\Desktop\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4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hearing2</cp:lastModifiedBy>
  <cp:revision>2</cp:revision>
  <cp:lastPrinted>2005-06-16T20:24:00Z</cp:lastPrinted>
  <dcterms:created xsi:type="dcterms:W3CDTF">2018-04-09T17:00:00Z</dcterms:created>
  <dcterms:modified xsi:type="dcterms:W3CDTF">2018-04-09T22:25:00Z</dcterms:modified>
</cp:coreProperties>
</file>