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FC09CF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Back for the future: Long-term observations of vegetation and </w:t>
            </w:r>
            <w:proofErr w:type="spellStart"/>
            <w:r>
              <w:rPr>
                <w:b/>
                <w:sz w:val="24"/>
              </w:rPr>
              <w:t>snowcover</w:t>
            </w:r>
            <w:proofErr w:type="spellEnd"/>
            <w:r>
              <w:rPr>
                <w:b/>
                <w:sz w:val="24"/>
              </w:rPr>
              <w:t xml:space="preserve"> in the High Arctic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FC09CF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Trent University </w:t>
            </w:r>
            <w:r w:rsidR="00456075">
              <w:rPr>
                <w:b/>
                <w:bCs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FC09CF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Kitikmeot </w:t>
            </w:r>
            <w:r w:rsidR="00456075">
              <w:rPr>
                <w:b/>
                <w:sz w:val="24"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FC09CF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11, 2018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FC09C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18YN025</w:t>
            </w:r>
            <w:bookmarkStart w:id="0" w:name="_GoBack"/>
            <w:bookmarkEnd w:id="0"/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9CF" w:rsidRDefault="00FC09CF">
      <w:r>
        <w:separator/>
      </w:r>
    </w:p>
  </w:endnote>
  <w:endnote w:type="continuationSeparator" w:id="0">
    <w:p w:rsidR="00FC09CF" w:rsidRDefault="00FC0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9CF" w:rsidRDefault="00FC09CF">
      <w:r>
        <w:separator/>
      </w:r>
    </w:p>
  </w:footnote>
  <w:footnote w:type="continuationSeparator" w:id="0">
    <w:p w:rsidR="00FC09CF" w:rsidRDefault="00FC09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09CF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  <w:rsid w:val="00FC0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Form.dot</Template>
  <TotalTime>3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jta2</dc:creator>
  <cp:lastModifiedBy>jta2</cp:lastModifiedBy>
  <cp:revision>1</cp:revision>
  <cp:lastPrinted>2005-06-16T20:24:00Z</cp:lastPrinted>
  <dcterms:created xsi:type="dcterms:W3CDTF">2018-05-30T20:22:00Z</dcterms:created>
  <dcterms:modified xsi:type="dcterms:W3CDTF">2018-05-30T20:25:00Z</dcterms:modified>
</cp:coreProperties>
</file>