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A2FA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Adventure Canada – Diving and Snorkeling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0A2FA2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</w:t>
            </w:r>
            <w:r w:rsidRPr="000A2FA2">
              <w:rPr>
                <w:b/>
                <w:bCs/>
                <w:sz w:val="24"/>
                <w:szCs w:val="24"/>
              </w:rPr>
              <w:t xml:space="preserve"> </w:t>
            </w:r>
            <w:r w:rsidR="000A2FA2" w:rsidRPr="000A2FA2">
              <w:rPr>
                <w:b/>
                <w:bCs/>
                <w:sz w:val="24"/>
                <w:szCs w:val="24"/>
              </w:rPr>
              <w:t>Adventure Canada</w:t>
            </w:r>
            <w:r w:rsidRPr="000A2FA2">
              <w:rPr>
                <w:b/>
                <w:bCs/>
                <w:sz w:val="24"/>
                <w:szCs w:val="24"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r w:rsidR="000A2FA2">
              <w:rPr>
                <w:b/>
                <w:sz w:val="24"/>
              </w:rPr>
              <w:t>Qikiqtani (North Baffin)</w:t>
            </w:r>
            <w:r w:rsidR="006D6C85">
              <w:rPr>
                <w:b/>
                <w:sz w:val="24"/>
              </w:rPr>
              <w:t xml:space="preserve"> Region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A2FA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28,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A2FA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06AN041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A2" w:rsidRDefault="000A2FA2">
      <w:r>
        <w:separator/>
      </w:r>
    </w:p>
  </w:endnote>
  <w:endnote w:type="continuationSeparator" w:id="0">
    <w:p w:rsidR="000A2FA2" w:rsidRDefault="000A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A2" w:rsidRDefault="000A2FA2">
      <w:r>
        <w:separator/>
      </w:r>
    </w:p>
  </w:footnote>
  <w:footnote w:type="continuationSeparator" w:id="0">
    <w:p w:rsidR="000A2FA2" w:rsidRDefault="000A2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FA2"/>
    <w:rsid w:val="000A2FA2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6D6C85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197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Nirbea2</cp:lastModifiedBy>
  <cp:revision>2</cp:revision>
  <cp:lastPrinted>2005-06-16T20:24:00Z</cp:lastPrinted>
  <dcterms:created xsi:type="dcterms:W3CDTF">2018-05-16T15:55:00Z</dcterms:created>
  <dcterms:modified xsi:type="dcterms:W3CDTF">2018-05-16T20:02:00Z</dcterms:modified>
</cp:coreProperties>
</file>