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Pr="00CE4B2F" w:rsidRDefault="0021680B">
            <w:pPr>
              <w:rPr>
                <w:rFonts w:ascii="Euphemia" w:hAnsi="Euphemia" w:cs="Euphemia"/>
                <w:b/>
                <w:sz w:val="18"/>
              </w:rPr>
            </w:pPr>
            <w:bookmarkStart w:id="0" w:name="_GoBack" w:colFirst="0" w:colLast="3"/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CE4B2F">
              <w:rPr>
                <w:rFonts w:ascii="Euphemia" w:hAnsi="Euphemia" w:cs="Euphemia"/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CE4B2F">
              <w:rPr>
                <w:rFonts w:ascii="Euphemia" w:hAnsi="Euphemia" w:cs="Euphemia"/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CE4B2F" w:rsidRDefault="00CE4B2F" w:rsidP="00456075">
            <w:pPr>
              <w:rPr>
                <w:rFonts w:ascii="Euphemia" w:hAnsi="Euphemia" w:cs="Euphemia"/>
                <w:b/>
                <w:sz w:val="18"/>
              </w:rPr>
            </w:pPr>
            <w:r w:rsidRPr="00CE4B2F">
              <w:rPr>
                <w:rFonts w:ascii="Euphemia" w:hAnsi="Euphemia" w:cs="Euphemia"/>
                <w:b/>
                <w:sz w:val="18"/>
              </w:rPr>
              <w:t>Monitoring Seasonal Environmental Change in Rivers of the Kitikmeot Region</w:t>
            </w:r>
          </w:p>
        </w:tc>
      </w:tr>
      <w:tr w:rsidR="00CE4B2F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CE4B2F" w:rsidRPr="00CE4B2F" w:rsidRDefault="00CE4B2F">
            <w:pPr>
              <w:rPr>
                <w:rFonts w:ascii="Euphemia" w:hAnsi="Euphemia" w:cs="Euphemia"/>
                <w:b/>
                <w:sz w:val="18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CE4B2F">
              <w:rPr>
                <w:rFonts w:ascii="Euphemia" w:hAnsi="Euphemia" w:cs="Euphemia"/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CE4B2F" w:rsidRPr="00CE4B2F" w:rsidRDefault="00CE4B2F" w:rsidP="00E803ED">
            <w:pPr>
              <w:rPr>
                <w:rFonts w:ascii="Euphemia" w:hAnsi="Euphemia" w:cs="Euphemia"/>
                <w:b/>
                <w:sz w:val="18"/>
              </w:rPr>
            </w:pPr>
            <w:r w:rsidRPr="00CE4B2F">
              <w:rPr>
                <w:rFonts w:ascii="Euphemia" w:hAnsi="Euphemia" w:cs="Euphemia"/>
                <w:b/>
                <w:sz w:val="18"/>
              </w:rPr>
              <w:t xml:space="preserve">        Fisheries and Oceans Canada</w:t>
            </w:r>
            <w:r w:rsidRPr="00CE4B2F">
              <w:rPr>
                <w:rFonts w:ascii="Euphemia" w:hAnsi="Euphemia" w:cs="Euphemia"/>
                <w:b/>
                <w:sz w:val="18"/>
              </w:rPr>
              <w:t xml:space="preserve"> </w:t>
            </w:r>
          </w:p>
        </w:tc>
      </w:tr>
      <w:tr w:rsidR="00CE4B2F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CE4B2F" w:rsidRPr="00CE4B2F" w:rsidRDefault="00CE4B2F">
            <w:pPr>
              <w:rPr>
                <w:rFonts w:ascii="Euphemia" w:hAnsi="Euphemia" w:cs="Euphemia"/>
                <w:b/>
                <w:sz w:val="18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CE4B2F">
              <w:rPr>
                <w:rFonts w:ascii="Euphemia" w:hAnsi="Euphemia" w:cs="Euphemia"/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CE4B2F" w:rsidRPr="00CE4B2F" w:rsidRDefault="00CE4B2F" w:rsidP="00777208">
            <w:pPr>
              <w:rPr>
                <w:rFonts w:ascii="Euphemia" w:hAnsi="Euphemia" w:cs="Euphemia"/>
                <w:b/>
                <w:sz w:val="18"/>
              </w:rPr>
            </w:pPr>
            <w:proofErr w:type="spellStart"/>
            <w:r w:rsidRPr="00CE4B2F">
              <w:rPr>
                <w:rFonts w:ascii="Euphemia" w:hAnsi="Euphemia" w:cs="Euphemia"/>
                <w:b/>
                <w:sz w:val="18"/>
              </w:rPr>
              <w:t>Kitkikmeot</w:t>
            </w:r>
            <w:proofErr w:type="spellEnd"/>
            <w:r w:rsidRPr="00CE4B2F">
              <w:rPr>
                <w:rFonts w:ascii="Euphemia" w:hAnsi="Euphemia" w:cs="Euphemia"/>
                <w:b/>
                <w:sz w:val="18"/>
              </w:rPr>
              <w:t xml:space="preserve"> Region</w:t>
            </w:r>
          </w:p>
        </w:tc>
      </w:tr>
      <w:tr w:rsidR="00CE4B2F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CE4B2F" w:rsidRPr="00CE4B2F" w:rsidRDefault="00CE4B2F">
            <w:pPr>
              <w:rPr>
                <w:rFonts w:ascii="Euphemia" w:hAnsi="Euphemia" w:cs="Euphemia"/>
                <w:b/>
                <w:sz w:val="18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CE4B2F">
              <w:rPr>
                <w:rFonts w:ascii="Euphemia" w:hAnsi="Euphemia" w:cs="Euphemia"/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CE4B2F">
              <w:rPr>
                <w:rFonts w:ascii="Euphemia" w:hAnsi="Euphemia" w:cs="Euphemia"/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CE4B2F">
              <w:rPr>
                <w:rFonts w:ascii="Euphemia" w:hAnsi="Euphemia" w:cs="Euphemia"/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CE4B2F" w:rsidRPr="00CE4B2F" w:rsidRDefault="00CE4B2F" w:rsidP="00C559BD">
            <w:pPr>
              <w:rPr>
                <w:rFonts w:ascii="Euphemia" w:hAnsi="Euphemia" w:cs="Euphemia"/>
                <w:b/>
                <w:sz w:val="18"/>
              </w:rPr>
            </w:pPr>
            <w:r w:rsidRPr="00CE4B2F">
              <w:rPr>
                <w:rFonts w:ascii="Euphemia" w:hAnsi="Euphemia" w:cs="Euphemia"/>
                <w:b/>
                <w:sz w:val="18"/>
              </w:rPr>
              <w:t>May 28, 2018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CE4B2F" w:rsidRPr="00CE4B2F" w:rsidRDefault="00CE4B2F">
            <w:pPr>
              <w:rPr>
                <w:rFonts w:ascii="Euphemia" w:hAnsi="Euphemia" w:cs="Euphemia"/>
                <w:b/>
                <w:sz w:val="18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CE4B2F">
              <w:rPr>
                <w:rFonts w:ascii="Euphemia" w:hAnsi="Euphemia" w:cs="Euphemia"/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CE4B2F">
              <w:rPr>
                <w:rFonts w:ascii="Euphemia" w:hAnsi="Euphemia" w:cs="Euphemia"/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CE4B2F">
              <w:rPr>
                <w:rFonts w:ascii="Euphemia" w:hAnsi="Euphemia" w:cs="Euphemia"/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CE4B2F" w:rsidRPr="00CE4B2F" w:rsidRDefault="00CE4B2F">
            <w:pPr>
              <w:rPr>
                <w:rFonts w:ascii="Euphemia" w:hAnsi="Euphemia" w:cs="Euphemia"/>
                <w:b/>
                <w:sz w:val="18"/>
              </w:rPr>
            </w:pPr>
            <w:r w:rsidRPr="00CE4B2F">
              <w:rPr>
                <w:rFonts w:ascii="Euphemia" w:hAnsi="Euphemia" w:cs="Euphemia"/>
                <w:b/>
                <w:sz w:val="18"/>
              </w:rPr>
              <w:t>18YN030</w:t>
            </w:r>
          </w:p>
        </w:tc>
      </w:tr>
      <w:bookmarkEnd w:id="0"/>
      <w:tr w:rsidR="00CE4B2F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CE4B2F" w:rsidRDefault="00CE4B2F">
            <w:pPr>
              <w:rPr>
                <w:sz w:val="24"/>
              </w:rPr>
            </w:pPr>
          </w:p>
        </w:tc>
      </w:tr>
      <w:tr w:rsidR="00CE4B2F" w:rsidTr="00E72194">
        <w:tc>
          <w:tcPr>
            <w:tcW w:w="9576" w:type="dxa"/>
            <w:gridSpan w:val="15"/>
            <w:tcBorders>
              <w:bottom w:val="nil"/>
            </w:tcBorders>
          </w:tcPr>
          <w:p w:rsidR="00CE4B2F" w:rsidRPr="00BA3246" w:rsidRDefault="00CE4B2F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CE4B2F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CE4B2F" w:rsidRPr="00BA3246" w:rsidRDefault="00CE4B2F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CE4B2F" w:rsidRPr="00BA3246" w:rsidRDefault="00CE4B2F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CE4B2F" w:rsidRPr="00BA3246" w:rsidRDefault="00CE4B2F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CE4B2F" w:rsidRPr="00BA3246" w:rsidRDefault="00CE4B2F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CE4B2F" w:rsidRPr="00BA3246" w:rsidRDefault="00CE4B2F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CE4B2F" w:rsidRPr="00BA3246" w:rsidRDefault="00CE4B2F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CE4B2F" w:rsidRDefault="00CE4B2F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CE4B2F" w:rsidRPr="00BA3246" w:rsidRDefault="00CE4B2F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CE4B2F" w:rsidRPr="00BA3246" w:rsidRDefault="00CE4B2F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CE4B2F" w:rsidRDefault="00CE4B2F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CE4B2F" w:rsidRPr="00BA3246" w:rsidRDefault="00CE4B2F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CE4B2F" w:rsidRPr="00BA3246" w:rsidRDefault="00CE4B2F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CE4B2F" w:rsidRPr="00BA3246" w:rsidRDefault="00CE4B2F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CE4B2F" w:rsidRPr="00BA3246" w:rsidRDefault="00CE4B2F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CE4B2F" w:rsidRPr="00BA3246" w:rsidRDefault="00CE4B2F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CE4B2F" w:rsidRPr="00BA3246" w:rsidRDefault="00CE4B2F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CE4B2F" w:rsidRDefault="00CE4B2F">
            <w:pPr>
              <w:rPr>
                <w:sz w:val="24"/>
              </w:rPr>
            </w:pPr>
          </w:p>
        </w:tc>
      </w:tr>
      <w:tr w:rsidR="00CE4B2F" w:rsidTr="00E72194">
        <w:tc>
          <w:tcPr>
            <w:tcW w:w="9576" w:type="dxa"/>
            <w:gridSpan w:val="15"/>
            <w:tcBorders>
              <w:top w:val="nil"/>
            </w:tcBorders>
          </w:tcPr>
          <w:p w:rsidR="00CE4B2F" w:rsidRDefault="00CE4B2F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CE4B2F" w:rsidRDefault="00CE4B2F" w:rsidP="00BA3246">
            <w:pPr>
              <w:rPr>
                <w:b/>
              </w:rPr>
            </w:pPr>
          </w:p>
          <w:p w:rsidR="00CE4B2F" w:rsidRDefault="00CE4B2F" w:rsidP="00BA3246">
            <w:pPr>
              <w:rPr>
                <w:b/>
                <w:sz w:val="24"/>
              </w:rPr>
            </w:pPr>
          </w:p>
          <w:p w:rsidR="00CE4B2F" w:rsidRPr="00BA3246" w:rsidRDefault="00CE4B2F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E4B2F">
        <w:tc>
          <w:tcPr>
            <w:tcW w:w="9576" w:type="dxa"/>
            <w:gridSpan w:val="15"/>
          </w:tcPr>
          <w:p w:rsidR="00CE4B2F" w:rsidRPr="00D0545A" w:rsidRDefault="00CE4B2F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E4B2F" w:rsidRDefault="00CE4B2F">
            <w:pPr>
              <w:rPr>
                <w:b/>
                <w:sz w:val="24"/>
              </w:rPr>
            </w:pPr>
          </w:p>
          <w:p w:rsidR="00CE4B2F" w:rsidRDefault="00CE4B2F">
            <w:pPr>
              <w:rPr>
                <w:b/>
                <w:sz w:val="24"/>
              </w:rPr>
            </w:pPr>
          </w:p>
          <w:p w:rsidR="00CE4B2F" w:rsidRDefault="00CE4B2F">
            <w:pPr>
              <w:rPr>
                <w:b/>
                <w:sz w:val="24"/>
              </w:rPr>
            </w:pPr>
          </w:p>
          <w:p w:rsidR="00CE4B2F" w:rsidRDefault="00CE4B2F">
            <w:pPr>
              <w:rPr>
                <w:b/>
                <w:sz w:val="24"/>
              </w:rPr>
            </w:pPr>
          </w:p>
          <w:p w:rsidR="00CE4B2F" w:rsidRDefault="00CE4B2F">
            <w:pPr>
              <w:rPr>
                <w:sz w:val="24"/>
              </w:rPr>
            </w:pPr>
          </w:p>
        </w:tc>
      </w:tr>
      <w:tr w:rsidR="00CE4B2F">
        <w:tc>
          <w:tcPr>
            <w:tcW w:w="9576" w:type="dxa"/>
            <w:gridSpan w:val="15"/>
          </w:tcPr>
          <w:p w:rsidR="00CE4B2F" w:rsidRPr="00D0545A" w:rsidRDefault="00CE4B2F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E4B2F" w:rsidRDefault="00CE4B2F">
            <w:pPr>
              <w:rPr>
                <w:b/>
                <w:sz w:val="24"/>
              </w:rPr>
            </w:pPr>
          </w:p>
          <w:p w:rsidR="00CE4B2F" w:rsidRDefault="00CE4B2F">
            <w:pPr>
              <w:rPr>
                <w:sz w:val="24"/>
              </w:rPr>
            </w:pPr>
          </w:p>
          <w:p w:rsidR="00CE4B2F" w:rsidRDefault="00CE4B2F">
            <w:pPr>
              <w:rPr>
                <w:sz w:val="24"/>
              </w:rPr>
            </w:pPr>
          </w:p>
          <w:p w:rsidR="00CE4B2F" w:rsidRDefault="00CE4B2F">
            <w:pPr>
              <w:rPr>
                <w:sz w:val="24"/>
              </w:rPr>
            </w:pPr>
          </w:p>
          <w:p w:rsidR="00CE4B2F" w:rsidRDefault="00CE4B2F">
            <w:pPr>
              <w:rPr>
                <w:sz w:val="24"/>
              </w:rPr>
            </w:pPr>
          </w:p>
          <w:p w:rsidR="00CE4B2F" w:rsidRDefault="00CE4B2F">
            <w:pPr>
              <w:rPr>
                <w:sz w:val="24"/>
              </w:rPr>
            </w:pPr>
          </w:p>
        </w:tc>
      </w:tr>
      <w:tr w:rsidR="00CE4B2F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E4B2F" w:rsidRDefault="00CE4B2F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E4B2F" w:rsidRDefault="00CE4B2F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E4B2F" w:rsidRDefault="00CE4B2F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E4B2F" w:rsidRDefault="00CE4B2F">
            <w:pPr>
              <w:rPr>
                <w:sz w:val="24"/>
              </w:rPr>
            </w:pPr>
          </w:p>
        </w:tc>
      </w:tr>
      <w:tr w:rsidR="00CE4B2F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E4B2F" w:rsidRDefault="00CE4B2F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E4B2F" w:rsidRDefault="00CE4B2F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E4B2F" w:rsidRDefault="00CE4B2F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E4B2F" w:rsidRDefault="00CE4B2F">
            <w:pPr>
              <w:rPr>
                <w:sz w:val="24"/>
              </w:rPr>
            </w:pPr>
          </w:p>
        </w:tc>
      </w:tr>
      <w:tr w:rsidR="00CE4B2F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E4B2F" w:rsidRDefault="00CE4B2F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E4B2F" w:rsidRDefault="00CE4B2F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E4B2F" w:rsidRDefault="00CE4B2F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E4B2F" w:rsidRDefault="00CE4B2F">
            <w:pPr>
              <w:rPr>
                <w:sz w:val="24"/>
              </w:rPr>
            </w:pPr>
          </w:p>
        </w:tc>
      </w:tr>
      <w:tr w:rsidR="00CE4B2F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E4B2F" w:rsidRDefault="00CE4B2F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E4B2F" w:rsidRDefault="00CE4B2F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E4B2F" w:rsidRDefault="00CE4B2F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0C0" w:rsidRDefault="003D30C0">
      <w:r>
        <w:separator/>
      </w:r>
    </w:p>
  </w:endnote>
  <w:endnote w:type="continuationSeparator" w:id="0">
    <w:p w:rsidR="003D30C0" w:rsidRDefault="003D3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00000001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0C0" w:rsidRDefault="003D30C0">
      <w:r>
        <w:separator/>
      </w:r>
    </w:p>
  </w:footnote>
  <w:footnote w:type="continuationSeparator" w:id="0">
    <w:p w:rsidR="003D30C0" w:rsidRDefault="003D30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B2F"/>
    <w:rsid w:val="000F7F83"/>
    <w:rsid w:val="00176E0E"/>
    <w:rsid w:val="001E7FAB"/>
    <w:rsid w:val="0021680B"/>
    <w:rsid w:val="002322EE"/>
    <w:rsid w:val="003D30C0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BA3246"/>
    <w:rsid w:val="00C36912"/>
    <w:rsid w:val="00C559BD"/>
    <w:rsid w:val="00C90EC1"/>
    <w:rsid w:val="00CE4B2F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rblp1\Desktop\NIRB%20Work\01-S\INTERNAL\SCREENING%20LETTER%20REPOSITORY\15c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15c-Inuktitut Comment Form</Template>
  <TotalTime>2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creator>Sophia Granchinho</dc:creator>
  <cp:lastModifiedBy>Sophia Granchinho</cp:lastModifiedBy>
  <cp:revision>1</cp:revision>
  <cp:lastPrinted>2005-06-16T19:24:00Z</cp:lastPrinted>
  <dcterms:created xsi:type="dcterms:W3CDTF">2018-05-17T14:20:00Z</dcterms:created>
  <dcterms:modified xsi:type="dcterms:W3CDTF">2018-05-17T14:23:00Z</dcterms:modified>
</cp:coreProperties>
</file>