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C370F3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Peat Expansion in Arctic Tundra (Baffin Island) – Pattern, Process and the Implication for the Carbon Cycle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BE58DC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C370F3" w:rsidRPr="00BE58DC">
              <w:rPr>
                <w:b/>
                <w:bCs/>
                <w:sz w:val="24"/>
                <w:szCs w:val="24"/>
              </w:rPr>
              <w:t>Bowdoin College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="00C370F3">
              <w:rPr>
                <w:b/>
                <w:sz w:val="24"/>
              </w:rPr>
              <w:t>Qikiqtani</w:t>
            </w:r>
            <w:r w:rsidR="00BE58DC">
              <w:rPr>
                <w:b/>
                <w:sz w:val="24"/>
              </w:rPr>
              <w:t xml:space="preserve"> </w:t>
            </w:r>
            <w:r w:rsidR="00BE58DC">
              <w:rPr>
                <w:b/>
                <w:sz w:val="24"/>
              </w:rPr>
              <w:t>(South Baffin)</w:t>
            </w:r>
            <w:r w:rsidR="00C370F3">
              <w:rPr>
                <w:b/>
                <w:sz w:val="24"/>
              </w:rPr>
              <w:t xml:space="preserve"> Region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370F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April 2</w:t>
            </w:r>
            <w:r w:rsidR="00BE58DC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C370F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19YN016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A13" w:rsidRDefault="002E2A13">
      <w:r>
        <w:separator/>
      </w:r>
    </w:p>
  </w:endnote>
  <w:endnote w:type="continuationSeparator" w:id="0">
    <w:p w:rsidR="002E2A13" w:rsidRDefault="002E2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A13" w:rsidRDefault="002E2A13">
      <w:r>
        <w:separator/>
      </w:r>
    </w:p>
  </w:footnote>
  <w:footnote w:type="continuationSeparator" w:id="0">
    <w:p w:rsidR="002E2A13" w:rsidRDefault="002E2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0F3"/>
    <w:rsid w:val="000F7F83"/>
    <w:rsid w:val="00176E0E"/>
    <w:rsid w:val="001E7FAB"/>
    <w:rsid w:val="002322EE"/>
    <w:rsid w:val="002E2A13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BE58DC"/>
    <w:rsid w:val="00C370F3"/>
    <w:rsid w:val="00C559BD"/>
    <w:rsid w:val="00C90EC1"/>
    <w:rsid w:val="00CE00C5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10FEAB1"/>
  <w15:chartTrackingRefBased/>
  <w15:docId w15:val="{039118DC-3510-4D7B-ABA7-2934EBD6F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5\Documents\01-SCREENING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0</TotalTime>
  <Pages>1</Pages>
  <Words>208</Words>
  <Characters>1827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Erin Reimer</dc:creator>
  <cp:keywords/>
  <cp:lastModifiedBy>Info</cp:lastModifiedBy>
  <cp:revision>2</cp:revision>
  <cp:lastPrinted>2005-06-16T19:24:00Z</cp:lastPrinted>
  <dcterms:created xsi:type="dcterms:W3CDTF">2019-04-03T15:47:00Z</dcterms:created>
  <dcterms:modified xsi:type="dcterms:W3CDTF">2019-04-03T15:47:00Z</dcterms:modified>
</cp:coreProperties>
</file>