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2E7805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E21B1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Mulroak Island ATON Tower Decommission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E21B1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and Oceans Canada – Canadian Coast Guard</w:t>
            </w:r>
            <w:r>
              <w:rPr>
                <w:b/>
                <w:bCs/>
              </w:rPr>
              <w:t xml:space="preserve"> </w:t>
            </w:r>
            <w:r w:rsidR="002E7805">
              <w:rPr>
                <w:b/>
                <w:bCs/>
              </w:rPr>
              <w:t>(DFO-</w:t>
            </w:r>
            <w:proofErr w:type="gramStart"/>
            <w:r w:rsidR="002E7805">
              <w:rPr>
                <w:b/>
                <w:bCs/>
              </w:rPr>
              <w:t>CCG)</w:t>
            </w:r>
            <w:r>
              <w:rPr>
                <w:b/>
                <w:bCs/>
              </w:rPr>
              <w:t xml:space="preserve">   </w:t>
            </w:r>
            <w:proofErr w:type="gramEnd"/>
            <w:r>
              <w:rPr>
                <w:b/>
                <w:bCs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E21B1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E21B1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27, 2019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E21B1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19UN026</w:t>
            </w:r>
          </w:p>
        </w:tc>
      </w:tr>
      <w:tr w:rsidR="00E97DFD"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proofErr w:type="gramStart"/>
            <w:r w:rsidR="00733A13">
              <w:t>aalalo</w:t>
            </w:r>
            <w:proofErr w:type="spellEnd"/>
            <w:r>
              <w:t>:_</w:t>
            </w:r>
            <w:proofErr w:type="gramEnd"/>
            <w:r>
              <w:t>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r w:rsidR="00C90EC1">
              <w:t xml:space="preserve"> </w:t>
            </w:r>
            <w:proofErr w:type="spell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2E7805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B17" w:rsidRDefault="00E21B17">
      <w:r>
        <w:separator/>
      </w:r>
    </w:p>
  </w:endnote>
  <w:endnote w:type="continuationSeparator" w:id="0">
    <w:p w:rsidR="00E21B17" w:rsidRDefault="00E21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B17" w:rsidRDefault="00E21B17">
      <w:r>
        <w:separator/>
      </w:r>
    </w:p>
  </w:footnote>
  <w:footnote w:type="continuationSeparator" w:id="0">
    <w:p w:rsidR="00E21B17" w:rsidRDefault="00E21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17"/>
    <w:rsid w:val="00094853"/>
    <w:rsid w:val="000F7F83"/>
    <w:rsid w:val="001E7FAB"/>
    <w:rsid w:val="002322EE"/>
    <w:rsid w:val="002E7805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C90EC1"/>
    <w:rsid w:val="00D20E6A"/>
    <w:rsid w:val="00D4720F"/>
    <w:rsid w:val="00DD3060"/>
    <w:rsid w:val="00E20FBD"/>
    <w:rsid w:val="00E21B17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8A3DCA"/>
  <w15:chartTrackingRefBased/>
  <w15:docId w15:val="{D9959CB6-D007-4B58-8DF5-B7816F8D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2</TotalTime>
  <Pages>1</Pages>
  <Words>139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jta</dc:creator>
  <cp:keywords/>
  <cp:lastModifiedBy>Info</cp:lastModifiedBy>
  <cp:revision>2</cp:revision>
  <cp:lastPrinted>2005-06-16T19:24:00Z</cp:lastPrinted>
  <dcterms:created xsi:type="dcterms:W3CDTF">2019-05-06T20:23:00Z</dcterms:created>
  <dcterms:modified xsi:type="dcterms:W3CDTF">2019-05-06T21:35:00Z</dcterms:modified>
</cp:coreProperties>
</file>