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CC22F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123249C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8792F6F" w14:textId="403BC16E" w:rsidR="00C90EC1" w:rsidRDefault="00953729" w:rsidP="004979EE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14:paraId="6017F805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1C1D8CFE" w14:textId="77777777"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4B6B3AE" w14:textId="3B23F65B" w:rsidR="00E97DFD" w:rsidRPr="00FB04AF" w:rsidRDefault="004846AC">
            <w:pPr>
              <w:rPr>
                <w:b/>
                <w:sz w:val="24"/>
              </w:rPr>
            </w:pPr>
            <w:r w:rsidRPr="004846AC">
              <w:rPr>
                <w:b/>
                <w:sz w:val="24"/>
              </w:rPr>
              <w:t>MS ROALD AMUNDSEN: Northwest Passage – In the Footsteps of Roald Amundsen</w:t>
            </w:r>
          </w:p>
        </w:tc>
      </w:tr>
      <w:tr w:rsidR="00E97DFD" w14:paraId="5ED2C29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292C18B" w14:textId="77777777"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2317B04A" w14:textId="4BF27E80" w:rsidR="00E97DFD" w:rsidRPr="00FB04AF" w:rsidRDefault="004846AC">
            <w:pPr>
              <w:rPr>
                <w:b/>
                <w:sz w:val="24"/>
              </w:rPr>
            </w:pPr>
            <w:proofErr w:type="spellStart"/>
            <w:r w:rsidRPr="004846AC">
              <w:rPr>
                <w:b/>
                <w:sz w:val="24"/>
              </w:rPr>
              <w:t>Hur</w:t>
            </w:r>
            <w:r w:rsidR="000237B3">
              <w:rPr>
                <w:b/>
                <w:sz w:val="24"/>
              </w:rPr>
              <w:t>i</w:t>
            </w:r>
            <w:r w:rsidRPr="004846AC">
              <w:rPr>
                <w:b/>
                <w:sz w:val="24"/>
              </w:rPr>
              <w:t>tgruten</w:t>
            </w:r>
            <w:proofErr w:type="spellEnd"/>
            <w:r w:rsidRPr="004846AC">
              <w:rPr>
                <w:b/>
                <w:sz w:val="24"/>
              </w:rPr>
              <w:t xml:space="preserve"> AS          </w:t>
            </w:r>
          </w:p>
        </w:tc>
      </w:tr>
      <w:tr w:rsidR="00E97DFD" w14:paraId="268135B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6805EDE" w14:textId="77777777"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15C44B16" w14:textId="02E2A577" w:rsidR="00E97DFD" w:rsidRPr="00FB04AF" w:rsidRDefault="004846AC">
            <w:pPr>
              <w:rPr>
                <w:b/>
                <w:sz w:val="24"/>
              </w:rPr>
            </w:pPr>
            <w:r w:rsidRPr="004846AC">
              <w:rPr>
                <w:b/>
                <w:sz w:val="24"/>
              </w:rPr>
              <w:t xml:space="preserve">    Kitikmeot and Qikiqtani </w:t>
            </w:r>
            <w:r w:rsidR="000237B3">
              <w:rPr>
                <w:b/>
                <w:sz w:val="24"/>
              </w:rPr>
              <w:t>Regions</w:t>
            </w:r>
            <w:r w:rsidRPr="004846AC">
              <w:rPr>
                <w:b/>
                <w:sz w:val="24"/>
              </w:rPr>
              <w:t xml:space="preserve">                    </w:t>
            </w:r>
          </w:p>
        </w:tc>
      </w:tr>
      <w:tr w:rsidR="00E97DFD" w14:paraId="43B6560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45F60266" w14:textId="77777777"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09C6CBE3" w14:textId="356932A3" w:rsidR="00E97DFD" w:rsidRDefault="004846AC">
            <w:pPr>
              <w:rPr>
                <w:b/>
                <w:sz w:val="24"/>
              </w:rPr>
            </w:pPr>
            <w:r w:rsidRPr="004846AC">
              <w:rPr>
                <w:b/>
                <w:sz w:val="24"/>
              </w:rPr>
              <w:t>July 4, 2019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2A888C39" w14:textId="77777777"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5378287E" w14:textId="0C519BAA" w:rsidR="00E97DFD" w:rsidRPr="00FB04AF" w:rsidRDefault="004846AC">
            <w:pPr>
              <w:rPr>
                <w:b/>
                <w:sz w:val="24"/>
              </w:rPr>
            </w:pPr>
            <w:r w:rsidRPr="004846AC">
              <w:rPr>
                <w:b/>
                <w:sz w:val="24"/>
              </w:rPr>
              <w:t>19TN032</w:t>
            </w:r>
          </w:p>
        </w:tc>
      </w:tr>
      <w:tr w:rsidR="00E97DFD" w14:paraId="0AA74D40" w14:textId="77777777">
        <w:tc>
          <w:tcPr>
            <w:tcW w:w="9576" w:type="dxa"/>
            <w:gridSpan w:val="18"/>
            <w:tcBorders>
              <w:top w:val="nil"/>
            </w:tcBorders>
          </w:tcPr>
          <w:p w14:paraId="450FCFE5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6A794CB0" w14:textId="77777777">
        <w:tc>
          <w:tcPr>
            <w:tcW w:w="9576" w:type="dxa"/>
            <w:gridSpan w:val="18"/>
          </w:tcPr>
          <w:p w14:paraId="4F4B478C" w14:textId="77777777"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14:paraId="1604A1A6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14:paraId="4ABA2456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14:paraId="6210D893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14:paraId="3B51575E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14:paraId="3A91946E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14:paraId="7DF80D49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14:paraId="302294BE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14:paraId="39B1142A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14:paraId="595F729D" w14:textId="77777777"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14:paraId="3DBCC554" w14:textId="77777777"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14:paraId="0DEB0E9F" w14:textId="77777777" w:rsidR="00C90EC1" w:rsidRDefault="00C90EC1">
            <w:pPr>
              <w:rPr>
                <w:b/>
                <w:sz w:val="24"/>
              </w:rPr>
            </w:pPr>
          </w:p>
          <w:p w14:paraId="0D9C9AD8" w14:textId="77777777" w:rsidR="00C90EC1" w:rsidRDefault="00C90EC1">
            <w:pPr>
              <w:rPr>
                <w:b/>
                <w:sz w:val="24"/>
              </w:rPr>
            </w:pPr>
          </w:p>
          <w:p w14:paraId="4BED02F8" w14:textId="77777777" w:rsidR="00C90EC1" w:rsidRDefault="00C90EC1">
            <w:pPr>
              <w:rPr>
                <w:b/>
                <w:sz w:val="24"/>
              </w:rPr>
            </w:pPr>
          </w:p>
          <w:p w14:paraId="5E97CE44" w14:textId="77777777" w:rsidR="00C90EC1" w:rsidRDefault="00C90EC1">
            <w:pPr>
              <w:rPr>
                <w:b/>
                <w:sz w:val="24"/>
              </w:rPr>
            </w:pPr>
          </w:p>
          <w:p w14:paraId="00D0EF4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232B1D6" w14:textId="77777777">
        <w:tc>
          <w:tcPr>
            <w:tcW w:w="9576" w:type="dxa"/>
            <w:gridSpan w:val="18"/>
          </w:tcPr>
          <w:p w14:paraId="4A7FF579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14:paraId="29F8F9BA" w14:textId="77777777" w:rsidR="00C90EC1" w:rsidRDefault="00C90EC1">
            <w:pPr>
              <w:rPr>
                <w:b/>
                <w:sz w:val="24"/>
              </w:rPr>
            </w:pPr>
          </w:p>
          <w:p w14:paraId="4F911515" w14:textId="77777777" w:rsidR="00C90EC1" w:rsidRDefault="00C90EC1">
            <w:pPr>
              <w:rPr>
                <w:b/>
                <w:sz w:val="24"/>
              </w:rPr>
            </w:pPr>
          </w:p>
          <w:p w14:paraId="0BE2AF88" w14:textId="77777777" w:rsidR="00C90EC1" w:rsidRDefault="00C90EC1">
            <w:pPr>
              <w:rPr>
                <w:b/>
                <w:sz w:val="24"/>
              </w:rPr>
            </w:pPr>
          </w:p>
          <w:p w14:paraId="1274B346" w14:textId="77777777" w:rsidR="00C90EC1" w:rsidRDefault="00C90EC1">
            <w:pPr>
              <w:rPr>
                <w:b/>
                <w:sz w:val="24"/>
              </w:rPr>
            </w:pPr>
          </w:p>
          <w:p w14:paraId="220E471E" w14:textId="77777777" w:rsidR="00C90EC1" w:rsidRDefault="00C90EC1">
            <w:pPr>
              <w:rPr>
                <w:b/>
                <w:sz w:val="24"/>
              </w:rPr>
            </w:pPr>
          </w:p>
          <w:p w14:paraId="18CB16B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C848578" w14:textId="77777777">
        <w:tc>
          <w:tcPr>
            <w:tcW w:w="9576" w:type="dxa"/>
            <w:gridSpan w:val="18"/>
          </w:tcPr>
          <w:p w14:paraId="2DDD2C4B" w14:textId="77777777" w:rsidR="00C90EC1" w:rsidRDefault="009B134F">
            <w:pPr>
              <w:pStyle w:val="Heading1"/>
            </w:pPr>
            <w:proofErr w:type="spell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r w:rsidR="00C90EC1">
              <w:t xml:space="preserve"> </w:t>
            </w:r>
            <w:proofErr w:type="spell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</w:p>
          <w:p w14:paraId="18F91303" w14:textId="77777777" w:rsidR="00C90EC1" w:rsidRDefault="00C90EC1">
            <w:pPr>
              <w:rPr>
                <w:b/>
                <w:sz w:val="24"/>
              </w:rPr>
            </w:pPr>
          </w:p>
          <w:p w14:paraId="265B24CC" w14:textId="77777777" w:rsidR="00C90EC1" w:rsidRDefault="00C90EC1">
            <w:pPr>
              <w:rPr>
                <w:sz w:val="24"/>
              </w:rPr>
            </w:pPr>
          </w:p>
          <w:p w14:paraId="119F5D42" w14:textId="77777777" w:rsidR="00C90EC1" w:rsidRDefault="00C90EC1">
            <w:pPr>
              <w:rPr>
                <w:sz w:val="24"/>
              </w:rPr>
            </w:pPr>
          </w:p>
          <w:p w14:paraId="29C97AD4" w14:textId="77777777" w:rsidR="00C90EC1" w:rsidRDefault="00C90EC1">
            <w:pPr>
              <w:rPr>
                <w:sz w:val="24"/>
              </w:rPr>
            </w:pPr>
          </w:p>
          <w:p w14:paraId="3179E64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E0D11E5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7301053D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0932DB4B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7F136F89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AAC9D1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4065D0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6745628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1A1FD0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0D433BE4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675D5EA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28590F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2ACBC1" w14:textId="77777777"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1BD75D2B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1DFAFD" w14:textId="77777777"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0932878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20A596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9184967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3C4A1E7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983D836" w14:textId="77777777" w:rsidR="00C90EC1" w:rsidRDefault="00C90EC1">
            <w:pPr>
              <w:rPr>
                <w:sz w:val="24"/>
              </w:rPr>
            </w:pPr>
          </w:p>
        </w:tc>
      </w:tr>
    </w:tbl>
    <w:p w14:paraId="22155ADB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6C39E" w14:textId="77777777" w:rsidR="004846AC" w:rsidRDefault="004846AC">
      <w:r>
        <w:separator/>
      </w:r>
    </w:p>
  </w:endnote>
  <w:endnote w:type="continuationSeparator" w:id="0">
    <w:p w14:paraId="3696B646" w14:textId="77777777" w:rsidR="004846AC" w:rsidRDefault="0048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B3623" w14:textId="77777777" w:rsidR="004846AC" w:rsidRDefault="004846AC">
      <w:r>
        <w:separator/>
      </w:r>
    </w:p>
  </w:footnote>
  <w:footnote w:type="continuationSeparator" w:id="0">
    <w:p w14:paraId="11EE7141" w14:textId="77777777" w:rsidR="004846AC" w:rsidRDefault="0048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E3383" w14:textId="77777777"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6AC"/>
    <w:rsid w:val="000237B3"/>
    <w:rsid w:val="00094853"/>
    <w:rsid w:val="000F7F83"/>
    <w:rsid w:val="001E7FAB"/>
    <w:rsid w:val="002322EE"/>
    <w:rsid w:val="00373672"/>
    <w:rsid w:val="00477043"/>
    <w:rsid w:val="004846AC"/>
    <w:rsid w:val="004979EE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C90EC1"/>
    <w:rsid w:val="00D20E6A"/>
    <w:rsid w:val="00D4720F"/>
    <w:rsid w:val="00DD3060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88A6F9"/>
  <w15:chartTrackingRefBased/>
  <w15:docId w15:val="{B6478915-0B8E-467F-BA6B-BD4F1860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0</TotalTime>
  <Pages>1</Pages>
  <Words>141</Words>
  <Characters>1885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Jaida Ohokannoak</dc:creator>
  <cp:keywords/>
  <cp:lastModifiedBy>Talia Maksagak</cp:lastModifiedBy>
  <cp:revision>2</cp:revision>
  <cp:lastPrinted>2005-06-16T19:24:00Z</cp:lastPrinted>
  <dcterms:created xsi:type="dcterms:W3CDTF">2019-06-13T20:50:00Z</dcterms:created>
  <dcterms:modified xsi:type="dcterms:W3CDTF">2019-06-13T20:50:00Z</dcterms:modified>
</cp:coreProperties>
</file>