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5689D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242B2C19" w14:textId="77777777"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p w14:paraId="274790F4" w14:textId="77777777"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14:paraId="26A2E97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F909A42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697AC9F7" w14:textId="6EFCAA1A" w:rsidR="00E97DFD" w:rsidRPr="003837E2" w:rsidRDefault="00A600AE" w:rsidP="00456075">
            <w:pPr>
              <w:rPr>
                <w:rFonts w:ascii="Euphemia" w:hAnsi="Euphemia"/>
                <w:b/>
                <w:sz w:val="24"/>
              </w:rPr>
            </w:pPr>
            <w:r w:rsidRPr="00250095">
              <w:rPr>
                <w:sz w:val="24"/>
                <w:szCs w:val="24"/>
              </w:rPr>
              <w:t xml:space="preserve">MS </w:t>
            </w:r>
            <w:r w:rsidRPr="00250095">
              <w:rPr>
                <w:i/>
                <w:iCs/>
                <w:sz w:val="24"/>
                <w:szCs w:val="24"/>
              </w:rPr>
              <w:t>ROALD AMUNDSEN</w:t>
            </w:r>
            <w:r w:rsidRPr="00250095">
              <w:rPr>
                <w:sz w:val="24"/>
                <w:szCs w:val="24"/>
              </w:rPr>
              <w:t>: Northwest Passage – In the Footsteps of Roald Amundsen</w:t>
            </w:r>
          </w:p>
        </w:tc>
      </w:tr>
      <w:tr w:rsidR="00E97DFD" w:rsidRPr="003837E2" w14:paraId="1E208B1C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52E340D0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733A4972" w14:textId="73CEB266" w:rsidR="00E97DFD" w:rsidRPr="003837E2" w:rsidRDefault="00A600AE" w:rsidP="00777208">
            <w:pPr>
              <w:rPr>
                <w:rFonts w:ascii="Euphemia" w:hAnsi="Euphemia"/>
                <w:b/>
                <w:sz w:val="24"/>
              </w:rPr>
            </w:pPr>
            <w:r w:rsidRPr="00250095">
              <w:rPr>
                <w:sz w:val="24"/>
                <w:szCs w:val="24"/>
              </w:rPr>
              <w:t>Hurt</w:t>
            </w:r>
            <w:r w:rsidR="00EA74A8">
              <w:rPr>
                <w:sz w:val="24"/>
                <w:szCs w:val="24"/>
              </w:rPr>
              <w:t>i</w:t>
            </w:r>
            <w:r w:rsidRPr="00250095">
              <w:rPr>
                <w:sz w:val="24"/>
                <w:szCs w:val="24"/>
              </w:rPr>
              <w:t xml:space="preserve">gruten AS          </w:t>
            </w:r>
          </w:p>
        </w:tc>
      </w:tr>
      <w:tr w:rsidR="00E97DFD" w:rsidRPr="003837E2" w14:paraId="1320D6B7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61856BD7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686F98F" w14:textId="28EAF3FA" w:rsidR="00E97DFD" w:rsidRPr="003837E2" w:rsidRDefault="00A600AE" w:rsidP="00777208">
            <w:pPr>
              <w:rPr>
                <w:rFonts w:ascii="Euphemia" w:hAnsi="Euphemia"/>
                <w:b/>
                <w:sz w:val="24"/>
              </w:rPr>
            </w:pPr>
            <w:r w:rsidRPr="00250095">
              <w:rPr>
                <w:bCs/>
                <w:sz w:val="24"/>
              </w:rPr>
              <w:t xml:space="preserve">Kitikmeot and Qikiqtani </w:t>
            </w:r>
            <w:r w:rsidR="009C0E48">
              <w:rPr>
                <w:bCs/>
                <w:sz w:val="24"/>
              </w:rPr>
              <w:t>Regions</w:t>
            </w:r>
            <w:bookmarkStart w:id="0" w:name="_GoBack"/>
            <w:bookmarkEnd w:id="0"/>
            <w:r w:rsidRPr="00250095">
              <w:rPr>
                <w:bCs/>
                <w:sz w:val="24"/>
              </w:rPr>
              <w:t xml:space="preserve">                    </w:t>
            </w:r>
          </w:p>
        </w:tc>
      </w:tr>
      <w:tr w:rsidR="00E97DFD" w:rsidRPr="003837E2" w14:paraId="0117EB89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6DD9F64E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5DCB07A5" w14:textId="30DF0681" w:rsidR="00E97DFD" w:rsidRPr="003837E2" w:rsidRDefault="00A600AE" w:rsidP="00C559BD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July 4,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50F121C7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4DA9AB28" w14:textId="6C1E49E3" w:rsidR="00E97DFD" w:rsidRPr="003837E2" w:rsidRDefault="00A600AE" w:rsidP="00A600AE">
            <w:pPr>
              <w:jc w:val="center"/>
              <w:rPr>
                <w:rFonts w:ascii="Euphemia" w:hAnsi="Euphemia"/>
                <w:b/>
                <w:sz w:val="24"/>
              </w:rPr>
            </w:pPr>
            <w:r w:rsidRPr="00250095">
              <w:rPr>
                <w:bCs/>
                <w:sz w:val="24"/>
              </w:rPr>
              <w:t>19TN032</w:t>
            </w:r>
          </w:p>
        </w:tc>
      </w:tr>
      <w:tr w:rsidR="00E97DFD" w:rsidRPr="003837E2" w14:paraId="3EB28EBE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0DB39D9F" w14:textId="77777777"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1740CC12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631AD3EB" w14:textId="77777777" w:rsidR="00BA3246" w:rsidRPr="003837E2" w:rsidRDefault="00BA3246" w:rsidP="00BA3246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ᐊᑖᓂ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ᑖᒃᑯᐊ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ᑎᑎᕋᖅᓯᒪᔪᑦ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ᓴᓂᕋᖏᑦᑎᒍᑦ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ᐃᓱᒫᓗᑎᒋᔭᑎᑦ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ᑕᑦᓱᒧᙵ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ᐊᒃᑐᐊᔾᔪᑎᔪᑦ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ᑐᒃᓯᖅᑑᑎᑎᒍᑦ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14:paraId="7A6E9C6B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2BE17F05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04D2AA4D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20DC0A64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34875D92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481D6934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2B59CE74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2F51F476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761C0ECF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2D710107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63413DB0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58E8621A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66085F20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A364D1A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4038CFAA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5E8371D7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73B33113" w14:textId="77777777"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3C6E9C4A" w14:textId="77777777"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56532936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0073B767" w14:textId="77777777" w:rsidR="00BA3246" w:rsidRPr="003837E2" w:rsidRDefault="00D0545A" w:rsidP="00BA3246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ᐃᓱᒫᓗᑎᒋᔭᑎᑦ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ᖁᓛᓂ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ᑎᑎᕋᖅᓯᒪᔪᓄᑦ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ᐱᔾᔪᑎᖃᖅᑐᑦ</w:t>
            </w:r>
            <w:r w:rsidRPr="003837E2">
              <w:rPr>
                <w:rFonts w:ascii="Euphemia" w:hAnsi="Euphemia"/>
                <w:b/>
              </w:rPr>
              <w:t>:</w:t>
            </w:r>
          </w:p>
          <w:p w14:paraId="724F87B6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70165224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235A3294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14:paraId="22B3BF16" w14:textId="77777777">
        <w:tc>
          <w:tcPr>
            <w:tcW w:w="9576" w:type="dxa"/>
            <w:gridSpan w:val="15"/>
          </w:tcPr>
          <w:p w14:paraId="4F60E777" w14:textId="77777777" w:rsidR="00C90EC1" w:rsidRPr="003837E2" w:rsidRDefault="00D0545A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ᑕᑦᓱᒧᙵ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14:paraId="539C9AD1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39EC34EB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35B6F1EA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466B6FFB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2ECF0C48" w14:textId="77777777">
        <w:tc>
          <w:tcPr>
            <w:tcW w:w="9576" w:type="dxa"/>
            <w:gridSpan w:val="15"/>
          </w:tcPr>
          <w:p w14:paraId="64B66CBB" w14:textId="77777777"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ᐋᒡᒐ</w:t>
            </w:r>
            <w:r w:rsidRPr="003837E2">
              <w:rPr>
                <w:rFonts w:ascii="Euphemia" w:hAnsi="Euphemia"/>
                <w:sz w:val="20"/>
              </w:rPr>
              <w:t xml:space="preserve">    </w:t>
            </w:r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r w:rsidRPr="003837E2">
              <w:rPr>
                <w:rFonts w:ascii="Euphemia" w:hAnsi="Euphemia"/>
                <w:sz w:val="28"/>
              </w:rPr>
              <w:t>?</w:t>
            </w:r>
          </w:p>
          <w:p w14:paraId="4576358C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2F1201D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769D3B9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11EC3C39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04A437FA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5816FB20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ᐅᖃᐅᓯᖃᖅᑑᑉ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ᐊᑎᖓ</w:t>
            </w:r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04ACD3B8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7542EC31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ᐅᑯᓂᙶᖅᓯᒪᔪᖅ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6C1667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4D251444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2B041B08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ᑭᓱᓕᕆᔨᐅᕕᑦ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8DD7FF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77A44686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74326A4D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42F457EE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875E21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ᐊᑎᓕᐅᕐᕕᑦ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3E32E145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F8E045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ᐅᓪᓗᒥ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26C0867E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3E3627CB" w14:textId="77777777"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32DE1C3B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0DEDC3F3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58303D0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14:paraId="3EA15982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6AD8B0" w14:textId="77777777" w:rsidR="00A600AE" w:rsidRDefault="00A600AE">
      <w:r>
        <w:separator/>
      </w:r>
    </w:p>
  </w:endnote>
  <w:endnote w:type="continuationSeparator" w:id="0">
    <w:p w14:paraId="5110A765" w14:textId="77777777" w:rsidR="00A600AE" w:rsidRDefault="00A60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3A3FF" w14:textId="77777777" w:rsidR="00A600AE" w:rsidRDefault="00A600AE">
      <w:r>
        <w:separator/>
      </w:r>
    </w:p>
  </w:footnote>
  <w:footnote w:type="continuationSeparator" w:id="0">
    <w:p w14:paraId="0B1B2015" w14:textId="77777777" w:rsidR="00A600AE" w:rsidRDefault="00A60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B5B7E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0AE"/>
    <w:rsid w:val="000F7F83"/>
    <w:rsid w:val="00176E0E"/>
    <w:rsid w:val="001E7FAB"/>
    <w:rsid w:val="0021680B"/>
    <w:rsid w:val="002322EE"/>
    <w:rsid w:val="003837E2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C0E48"/>
    <w:rsid w:val="009F09FB"/>
    <w:rsid w:val="00A600AE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A74A8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76280B"/>
  <w15:chartTrackingRefBased/>
  <w15:docId w15:val="{A56855ED-0487-4ECF-8A67-7F144540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1</TotalTime>
  <Pages>1</Pages>
  <Words>165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Jaida Ohokannoak</dc:creator>
  <cp:keywords/>
  <cp:lastModifiedBy>Info</cp:lastModifiedBy>
  <cp:revision>3</cp:revision>
  <cp:lastPrinted>2005-06-16T19:24:00Z</cp:lastPrinted>
  <dcterms:created xsi:type="dcterms:W3CDTF">2019-06-13T17:48:00Z</dcterms:created>
  <dcterms:modified xsi:type="dcterms:W3CDTF">2019-06-13T19:21:00Z</dcterms:modified>
</cp:coreProperties>
</file>