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A7F38" w14:textId="77777777"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074F28EA" w14:textId="77777777"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14:paraId="02E15AE0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14:paraId="3BC4D7F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A67E9E4" w14:textId="77777777"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14:paraId="1F84913F" w14:textId="163C5DB1" w:rsidR="00E97DFD" w:rsidRPr="00456075" w:rsidRDefault="004E39A8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Four </w:t>
            </w:r>
            <w:proofErr w:type="spellStart"/>
            <w:r>
              <w:rPr>
                <w:b/>
                <w:sz w:val="24"/>
              </w:rPr>
              <w:t>Harbour</w:t>
            </w:r>
            <w:proofErr w:type="spellEnd"/>
            <w:r>
              <w:rPr>
                <w:b/>
                <w:sz w:val="24"/>
              </w:rPr>
              <w:t xml:space="preserve"> Feasibility Study Field Program</w:t>
            </w:r>
          </w:p>
        </w:tc>
      </w:tr>
      <w:tr w:rsidR="00E97DFD" w14:paraId="52788C42" w14:textId="77777777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14:paraId="099DA314" w14:textId="77777777"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14:paraId="7F85FE45" w14:textId="1A1B7EDC" w:rsidR="00E97DFD" w:rsidRPr="00456075" w:rsidRDefault="004E39A8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>Fisheries and Oceans Canada</w:t>
            </w:r>
            <w:r w:rsidR="008A0E57">
              <w:rPr>
                <w:b/>
                <w:bCs/>
              </w:rPr>
              <w:t xml:space="preserve"> – Small Craft </w:t>
            </w:r>
            <w:proofErr w:type="spellStart"/>
            <w:r w:rsidR="008A0E57">
              <w:rPr>
                <w:b/>
                <w:bCs/>
              </w:rPr>
              <w:t>Harbours</w:t>
            </w:r>
            <w:proofErr w:type="spellEnd"/>
          </w:p>
        </w:tc>
      </w:tr>
      <w:tr w:rsidR="00E97DFD" w14:paraId="1C9A1812" w14:textId="77777777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14:paraId="75A9AF18" w14:textId="77777777"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9AF13DF" w14:textId="4AB5A9AA" w:rsidR="00E97DFD" w:rsidRPr="00FB04AF" w:rsidRDefault="004E39A8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 (North Baffin)</w:t>
            </w:r>
            <w:r w:rsidR="008A0E57">
              <w:rPr>
                <w:b/>
                <w:sz w:val="24"/>
              </w:rPr>
              <w:t xml:space="preserve"> </w:t>
            </w:r>
            <w:r w:rsidR="008A0E57">
              <w:rPr>
                <w:b/>
                <w:sz w:val="24"/>
              </w:rPr>
              <w:t>Region</w:t>
            </w:r>
            <w:bookmarkStart w:id="0" w:name="_GoBack"/>
            <w:bookmarkEnd w:id="0"/>
          </w:p>
        </w:tc>
      </w:tr>
      <w:tr w:rsidR="00E97DFD" w14:paraId="0F01A687" w14:textId="77777777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14:paraId="5E9A3E02" w14:textId="77777777"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14:paraId="5E49B9E7" w14:textId="5D8CC9F0" w:rsidR="00E97DFD" w:rsidRDefault="004E39A8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1</w:t>
            </w:r>
            <w:r w:rsidR="00411DB4">
              <w:rPr>
                <w:b/>
                <w:sz w:val="24"/>
              </w:rPr>
              <w:t>8</w:t>
            </w:r>
            <w:r>
              <w:rPr>
                <w:b/>
                <w:sz w:val="24"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14:paraId="4D6DB154" w14:textId="77777777"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proofErr w:type="gram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0438B843" w14:textId="583CEE8A" w:rsidR="00E97DFD" w:rsidRPr="00FB04AF" w:rsidRDefault="004E39A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19YN031</w:t>
            </w:r>
          </w:p>
        </w:tc>
      </w:tr>
      <w:tr w:rsidR="00E97DFD" w14:paraId="34F3B897" w14:textId="77777777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14:paraId="4D5E47C2" w14:textId="77777777" w:rsidR="00E97DFD" w:rsidRDefault="00E97DFD">
            <w:pPr>
              <w:rPr>
                <w:sz w:val="24"/>
              </w:rPr>
            </w:pPr>
          </w:p>
        </w:tc>
      </w:tr>
      <w:tr w:rsidR="00BA3246" w14:paraId="04A2509E" w14:textId="77777777" w:rsidTr="00E72194">
        <w:tc>
          <w:tcPr>
            <w:tcW w:w="9576" w:type="dxa"/>
            <w:gridSpan w:val="15"/>
            <w:tcBorders>
              <w:bottom w:val="nil"/>
            </w:tcBorders>
          </w:tcPr>
          <w:p w14:paraId="04FD4DE7" w14:textId="77777777"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14:paraId="6FB4BAC6" w14:textId="77777777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14:paraId="61FB6BA1" w14:textId="77777777"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055CDC1B" w14:textId="77777777"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56749867" w14:textId="77777777"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520781C8" w14:textId="77777777"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050AB1BF" w14:textId="77777777"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14:paraId="0651A8EF" w14:textId="77777777"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05CA8350" w14:textId="77777777"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451C472A" w14:textId="77777777"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68E2EB73" w14:textId="77777777"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646F88C5" w14:textId="77777777"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25DEE049" w14:textId="77777777"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14:paraId="724F0784" w14:textId="77777777"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5CE0393B" w14:textId="77777777"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21006407" w14:textId="77777777"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270A20FC" w14:textId="77777777"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14:paraId="4AA01F1D" w14:textId="77777777"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14:paraId="7BD684E2" w14:textId="77777777" w:rsidR="00BA3246" w:rsidRDefault="00BA3246">
            <w:pPr>
              <w:rPr>
                <w:sz w:val="24"/>
              </w:rPr>
            </w:pPr>
          </w:p>
        </w:tc>
      </w:tr>
      <w:tr w:rsidR="00BA3246" w14:paraId="0DB7062B" w14:textId="77777777" w:rsidTr="00E72194">
        <w:tc>
          <w:tcPr>
            <w:tcW w:w="9576" w:type="dxa"/>
            <w:gridSpan w:val="15"/>
            <w:tcBorders>
              <w:top w:val="nil"/>
            </w:tcBorders>
          </w:tcPr>
          <w:p w14:paraId="036E34B2" w14:textId="77777777"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14:paraId="35E84065" w14:textId="77777777" w:rsidR="00D0545A" w:rsidRDefault="00D0545A" w:rsidP="00BA3246">
            <w:pPr>
              <w:rPr>
                <w:b/>
              </w:rPr>
            </w:pPr>
          </w:p>
          <w:p w14:paraId="29FB3138" w14:textId="77777777" w:rsidR="00D0545A" w:rsidRDefault="00D0545A" w:rsidP="00BA3246">
            <w:pPr>
              <w:rPr>
                <w:b/>
                <w:sz w:val="24"/>
              </w:rPr>
            </w:pPr>
          </w:p>
          <w:p w14:paraId="249BF29C" w14:textId="77777777"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 w14:paraId="7AEE074B" w14:textId="77777777">
        <w:tc>
          <w:tcPr>
            <w:tcW w:w="9576" w:type="dxa"/>
            <w:gridSpan w:val="15"/>
          </w:tcPr>
          <w:p w14:paraId="41745BA4" w14:textId="77777777"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14:paraId="27EC6903" w14:textId="77777777" w:rsidR="00C90EC1" w:rsidRDefault="00C90EC1">
            <w:pPr>
              <w:rPr>
                <w:b/>
                <w:sz w:val="24"/>
              </w:rPr>
            </w:pPr>
          </w:p>
          <w:p w14:paraId="3385680A" w14:textId="77777777" w:rsidR="00C90EC1" w:rsidRDefault="00C90EC1">
            <w:pPr>
              <w:rPr>
                <w:b/>
                <w:sz w:val="24"/>
              </w:rPr>
            </w:pPr>
          </w:p>
          <w:p w14:paraId="1FF51A35" w14:textId="77777777" w:rsidR="00C90EC1" w:rsidRDefault="00C90EC1">
            <w:pPr>
              <w:rPr>
                <w:b/>
                <w:sz w:val="24"/>
              </w:rPr>
            </w:pPr>
          </w:p>
          <w:p w14:paraId="18FB1D2D" w14:textId="77777777" w:rsidR="00C90EC1" w:rsidRDefault="00C90EC1">
            <w:pPr>
              <w:rPr>
                <w:b/>
                <w:sz w:val="24"/>
              </w:rPr>
            </w:pPr>
          </w:p>
          <w:p w14:paraId="749B0A7B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04296023" w14:textId="77777777">
        <w:tc>
          <w:tcPr>
            <w:tcW w:w="9576" w:type="dxa"/>
            <w:gridSpan w:val="15"/>
          </w:tcPr>
          <w:p w14:paraId="189AB6C5" w14:textId="77777777"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14:paraId="0262540D" w14:textId="77777777" w:rsidR="00C90EC1" w:rsidRDefault="00C90EC1">
            <w:pPr>
              <w:rPr>
                <w:b/>
                <w:sz w:val="24"/>
              </w:rPr>
            </w:pPr>
          </w:p>
          <w:p w14:paraId="113F17D8" w14:textId="77777777" w:rsidR="00C90EC1" w:rsidRDefault="00C90EC1">
            <w:pPr>
              <w:rPr>
                <w:sz w:val="24"/>
              </w:rPr>
            </w:pPr>
          </w:p>
          <w:p w14:paraId="3C8277E3" w14:textId="77777777" w:rsidR="00C90EC1" w:rsidRDefault="00C90EC1">
            <w:pPr>
              <w:rPr>
                <w:sz w:val="24"/>
              </w:rPr>
            </w:pPr>
          </w:p>
          <w:p w14:paraId="743E15B4" w14:textId="77777777" w:rsidR="00C90EC1" w:rsidRDefault="00C90EC1">
            <w:pPr>
              <w:rPr>
                <w:sz w:val="24"/>
              </w:rPr>
            </w:pPr>
          </w:p>
          <w:p w14:paraId="0CD39D38" w14:textId="77777777" w:rsidR="00C90EC1" w:rsidRDefault="00C90EC1">
            <w:pPr>
              <w:rPr>
                <w:sz w:val="24"/>
              </w:rPr>
            </w:pPr>
          </w:p>
          <w:p w14:paraId="2D432684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114EE87F" w14:textId="77777777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14:paraId="4259CB72" w14:textId="77777777"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14:paraId="09DEBF1E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41568830" w14:textId="77777777"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B36C4F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635C2BD0" w14:textId="77777777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14:paraId="1B3A02CA" w14:textId="77777777"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89D122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1128BF59" w14:textId="77777777"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14:paraId="6341836F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33A4871C" w14:textId="77777777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09B961" w14:textId="77777777"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14:paraId="2A19B0E1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A37E22" w14:textId="77777777"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14:paraId="392AA263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7F3C6897" w14:textId="77777777">
        <w:tc>
          <w:tcPr>
            <w:tcW w:w="3258" w:type="dxa"/>
            <w:gridSpan w:val="8"/>
            <w:tcBorders>
              <w:top w:val="nil"/>
              <w:right w:val="nil"/>
            </w:tcBorders>
          </w:tcPr>
          <w:p w14:paraId="49DFFA2A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14:paraId="308CF18E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A1B9553" w14:textId="77777777" w:rsidR="00C90EC1" w:rsidRDefault="00C90EC1">
            <w:pPr>
              <w:rPr>
                <w:sz w:val="24"/>
              </w:rPr>
            </w:pPr>
          </w:p>
        </w:tc>
      </w:tr>
    </w:tbl>
    <w:p w14:paraId="4B856815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3034A2" w14:textId="77777777" w:rsidR="00750456" w:rsidRDefault="00750456">
      <w:r>
        <w:separator/>
      </w:r>
    </w:p>
  </w:endnote>
  <w:endnote w:type="continuationSeparator" w:id="0">
    <w:p w14:paraId="2F06157D" w14:textId="77777777" w:rsidR="00750456" w:rsidRDefault="00750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Pigiarniq">
    <w:altName w:val="Gadugi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FC02E" w14:textId="77777777" w:rsidR="00750456" w:rsidRDefault="00750456">
      <w:r>
        <w:separator/>
      </w:r>
    </w:p>
  </w:footnote>
  <w:footnote w:type="continuationSeparator" w:id="0">
    <w:p w14:paraId="3B1F6807" w14:textId="77777777" w:rsidR="00750456" w:rsidRDefault="00750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8F26A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1A6"/>
    <w:rsid w:val="000F7F83"/>
    <w:rsid w:val="00176E0E"/>
    <w:rsid w:val="001E7FAB"/>
    <w:rsid w:val="0021680B"/>
    <w:rsid w:val="002322EE"/>
    <w:rsid w:val="00411DB4"/>
    <w:rsid w:val="00456075"/>
    <w:rsid w:val="004E39A8"/>
    <w:rsid w:val="0055027E"/>
    <w:rsid w:val="00565481"/>
    <w:rsid w:val="005D1172"/>
    <w:rsid w:val="00615CBC"/>
    <w:rsid w:val="006251A6"/>
    <w:rsid w:val="006931A0"/>
    <w:rsid w:val="00727D7C"/>
    <w:rsid w:val="00746B4B"/>
    <w:rsid w:val="00750456"/>
    <w:rsid w:val="00752D02"/>
    <w:rsid w:val="00777208"/>
    <w:rsid w:val="008665FF"/>
    <w:rsid w:val="008A0E57"/>
    <w:rsid w:val="008A188C"/>
    <w:rsid w:val="00927939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C15533"/>
  <w15:chartTrackingRefBased/>
  <w15:docId w15:val="{41E2BB61-CCEB-4666-A86E-61EC17E71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eimer\Documents\01-SCREENING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1</TotalTime>
  <Pages>1</Pages>
  <Words>165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Erin Reimer</dc:creator>
  <cp:keywords/>
  <cp:lastModifiedBy>Talia Maksagak</cp:lastModifiedBy>
  <cp:revision>3</cp:revision>
  <cp:lastPrinted>2005-06-16T19:24:00Z</cp:lastPrinted>
  <dcterms:created xsi:type="dcterms:W3CDTF">2019-06-27T20:15:00Z</dcterms:created>
  <dcterms:modified xsi:type="dcterms:W3CDTF">2019-06-27T22:10:00Z</dcterms:modified>
</cp:coreProperties>
</file>