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AB25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B89A70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AD97A28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430167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1F39F18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3D9B295" w14:textId="3095A8EE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845300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1A4ED8C" w14:textId="748CC4E9" w:rsidR="00E97DFD" w:rsidRPr="00456075" w:rsidRDefault="00845300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 survey of mercury levels within edible plants, fungi and soil in Iqaluit and surrounding areas</w:t>
            </w:r>
          </w:p>
        </w:tc>
      </w:tr>
      <w:tr w:rsidR="00E97DFD" w14:paraId="2ABFB27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CF3571B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E616DD7" w14:textId="6FCCA31A" w:rsidR="00E97DFD" w:rsidRPr="00595644" w:rsidRDefault="00845300" w:rsidP="00777208">
            <w:pPr>
              <w:rPr>
                <w:b/>
                <w:sz w:val="24"/>
                <w:szCs w:val="24"/>
              </w:rPr>
            </w:pPr>
            <w:r w:rsidRPr="00595644">
              <w:rPr>
                <w:b/>
                <w:bCs/>
                <w:sz w:val="24"/>
                <w:szCs w:val="24"/>
              </w:rPr>
              <w:t xml:space="preserve">Queen’s University </w:t>
            </w:r>
            <w:r w:rsidR="00456075" w:rsidRPr="00595644">
              <w:rPr>
                <w:b/>
                <w:bCs/>
                <w:sz w:val="24"/>
                <w:szCs w:val="24"/>
              </w:rPr>
              <w:t xml:space="preserve">                         </w:t>
            </w:r>
          </w:p>
        </w:tc>
      </w:tr>
      <w:tr w:rsidR="00E97DFD" w14:paraId="5F04607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72D4ABB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F98ABD2" w14:textId="0584C6B8" w:rsidR="00E97DFD" w:rsidRPr="00FB04AF" w:rsidRDefault="00845300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(South Baffin)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 w14:paraId="144CE75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5F6AD5F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365E90F" w14:textId="162BD637" w:rsidR="00E97DFD" w:rsidRDefault="00595644" w:rsidP="00C559BD">
            <w:pPr>
              <w:rPr>
                <w:b/>
                <w:sz w:val="24"/>
              </w:rPr>
            </w:pPr>
            <w:r w:rsidRPr="00595644">
              <w:rPr>
                <w:b/>
                <w:sz w:val="24"/>
              </w:rPr>
              <w:t xml:space="preserve">August </w:t>
            </w:r>
            <w:r w:rsidR="00845300" w:rsidRPr="00595644">
              <w:rPr>
                <w:b/>
                <w:sz w:val="24"/>
              </w:rPr>
              <w:t>2, 2019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7AAAC3C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99E2DBA" w14:textId="7F21FEC3" w:rsidR="00E97DFD" w:rsidRPr="00FB04AF" w:rsidRDefault="008453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19YN035</w:t>
            </w:r>
          </w:p>
        </w:tc>
      </w:tr>
      <w:tr w:rsidR="00E97DFD" w14:paraId="461EAF2F" w14:textId="77777777">
        <w:tc>
          <w:tcPr>
            <w:tcW w:w="9576" w:type="dxa"/>
            <w:gridSpan w:val="16"/>
            <w:tcBorders>
              <w:top w:val="nil"/>
            </w:tcBorders>
          </w:tcPr>
          <w:p w14:paraId="6553422D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26E06CF6" w14:textId="77777777">
        <w:tc>
          <w:tcPr>
            <w:tcW w:w="9576" w:type="dxa"/>
            <w:gridSpan w:val="16"/>
          </w:tcPr>
          <w:p w14:paraId="22337B10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2C04D840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50E8D502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0F408BB1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3A3BB03C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1EE4CAB6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4A416496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49BC985F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632E5218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03105DE8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25EF3213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6460BD7F" w14:textId="77777777" w:rsidR="00C90EC1" w:rsidRDefault="00C90EC1">
            <w:pPr>
              <w:rPr>
                <w:b/>
                <w:sz w:val="24"/>
              </w:rPr>
            </w:pPr>
          </w:p>
          <w:p w14:paraId="6E52A3A0" w14:textId="77777777" w:rsidR="00C90EC1" w:rsidRDefault="00C90EC1">
            <w:pPr>
              <w:rPr>
                <w:b/>
                <w:sz w:val="24"/>
              </w:rPr>
            </w:pPr>
          </w:p>
          <w:p w14:paraId="735C1FF1" w14:textId="77777777" w:rsidR="00C90EC1" w:rsidRDefault="00C90EC1">
            <w:pPr>
              <w:rPr>
                <w:b/>
                <w:sz w:val="24"/>
              </w:rPr>
            </w:pPr>
          </w:p>
          <w:p w14:paraId="7B813523" w14:textId="77777777"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C90EC1" w14:paraId="3D2CBE37" w14:textId="77777777">
        <w:tc>
          <w:tcPr>
            <w:tcW w:w="9576" w:type="dxa"/>
            <w:gridSpan w:val="16"/>
          </w:tcPr>
          <w:p w14:paraId="0AC0ECEA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264D94CA" w14:textId="77777777" w:rsidR="00C90EC1" w:rsidRDefault="00C90EC1">
            <w:pPr>
              <w:rPr>
                <w:b/>
                <w:sz w:val="24"/>
              </w:rPr>
            </w:pPr>
          </w:p>
          <w:p w14:paraId="0951E3AD" w14:textId="77777777" w:rsidR="00C90EC1" w:rsidRDefault="00C90EC1">
            <w:pPr>
              <w:rPr>
                <w:b/>
                <w:sz w:val="24"/>
              </w:rPr>
            </w:pPr>
          </w:p>
          <w:p w14:paraId="2598129B" w14:textId="77777777" w:rsidR="00C90EC1" w:rsidRDefault="00C90EC1">
            <w:pPr>
              <w:rPr>
                <w:b/>
                <w:sz w:val="24"/>
              </w:rPr>
            </w:pPr>
          </w:p>
          <w:p w14:paraId="560E84F8" w14:textId="77777777" w:rsidR="00C90EC1" w:rsidRDefault="00C90EC1">
            <w:pPr>
              <w:rPr>
                <w:b/>
                <w:sz w:val="24"/>
              </w:rPr>
            </w:pPr>
          </w:p>
          <w:p w14:paraId="061014EF" w14:textId="77777777" w:rsidR="00C90EC1" w:rsidRDefault="00C90EC1">
            <w:pPr>
              <w:rPr>
                <w:b/>
                <w:sz w:val="24"/>
              </w:rPr>
            </w:pPr>
          </w:p>
          <w:p w14:paraId="31FFCB73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3DBEC0D" w14:textId="77777777">
        <w:tc>
          <w:tcPr>
            <w:tcW w:w="9576" w:type="dxa"/>
            <w:gridSpan w:val="16"/>
          </w:tcPr>
          <w:p w14:paraId="788A09BC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62A4759E" w14:textId="77777777" w:rsidR="00C90EC1" w:rsidRDefault="00C90EC1">
            <w:pPr>
              <w:rPr>
                <w:b/>
                <w:sz w:val="24"/>
              </w:rPr>
            </w:pPr>
          </w:p>
          <w:p w14:paraId="5A412635" w14:textId="77777777" w:rsidR="00C90EC1" w:rsidRDefault="00C90EC1">
            <w:pPr>
              <w:rPr>
                <w:sz w:val="24"/>
              </w:rPr>
            </w:pPr>
          </w:p>
          <w:p w14:paraId="1063AA1B" w14:textId="77777777" w:rsidR="00C90EC1" w:rsidRDefault="00C90EC1">
            <w:pPr>
              <w:rPr>
                <w:sz w:val="24"/>
              </w:rPr>
            </w:pPr>
          </w:p>
          <w:p w14:paraId="5A818208" w14:textId="77777777" w:rsidR="00C90EC1" w:rsidRDefault="00C90EC1">
            <w:pPr>
              <w:rPr>
                <w:sz w:val="24"/>
              </w:rPr>
            </w:pPr>
          </w:p>
          <w:p w14:paraId="35665DE6" w14:textId="77777777" w:rsidR="00C90EC1" w:rsidRDefault="00C90EC1">
            <w:pPr>
              <w:rPr>
                <w:sz w:val="24"/>
              </w:rPr>
            </w:pPr>
          </w:p>
          <w:p w14:paraId="332D1719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B97852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6FBA3F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ECEDEA6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14079E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9210B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224882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EDD33F7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1F7281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C78AEA8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CD13D2B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997D5C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88A2AD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AD5A482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115020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DFB37C8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00E99F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0F26475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049273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0733D97" w14:textId="77777777" w:rsidR="00C90EC1" w:rsidRDefault="00C90EC1">
            <w:pPr>
              <w:rPr>
                <w:sz w:val="24"/>
              </w:rPr>
            </w:pPr>
          </w:p>
        </w:tc>
      </w:tr>
    </w:tbl>
    <w:p w14:paraId="6B350625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C7AA84" w14:textId="77777777" w:rsidR="00845300" w:rsidRDefault="00845300">
      <w:r>
        <w:separator/>
      </w:r>
    </w:p>
  </w:endnote>
  <w:endnote w:type="continuationSeparator" w:id="0">
    <w:p w14:paraId="5B66A021" w14:textId="77777777" w:rsidR="00845300" w:rsidRDefault="0084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9B7D8" w14:textId="77777777" w:rsidR="00845300" w:rsidRDefault="00845300">
      <w:r>
        <w:separator/>
      </w:r>
    </w:p>
  </w:footnote>
  <w:footnote w:type="continuationSeparator" w:id="0">
    <w:p w14:paraId="51BA12FE" w14:textId="77777777" w:rsidR="00845300" w:rsidRDefault="00845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DE207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300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95644"/>
    <w:rsid w:val="005D1172"/>
    <w:rsid w:val="006931A0"/>
    <w:rsid w:val="00727D7C"/>
    <w:rsid w:val="00746B4B"/>
    <w:rsid w:val="00752D02"/>
    <w:rsid w:val="00777208"/>
    <w:rsid w:val="00845300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6A11BF1"/>
  <w15:chartTrackingRefBased/>
  <w15:docId w15:val="{650A259C-D6A5-4941-A320-4D338EA82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Form.dotx</Template>
  <TotalTime>3</TotalTime>
  <Pages>1</Pages>
  <Words>208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Mia Otokiak</dc:creator>
  <cp:keywords/>
  <cp:lastModifiedBy>Solomon Amuno</cp:lastModifiedBy>
  <cp:revision>2</cp:revision>
  <cp:lastPrinted>2005-06-16T19:24:00Z</cp:lastPrinted>
  <dcterms:created xsi:type="dcterms:W3CDTF">2019-07-12T15:53:00Z</dcterms:created>
  <dcterms:modified xsi:type="dcterms:W3CDTF">2019-07-22T21:48:00Z</dcterms:modified>
</cp:coreProperties>
</file>