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FE43F7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208239AB" w14:textId="77777777" w:rsidR="00C90EC1" w:rsidRPr="003837E2" w:rsidRDefault="0021680B" w:rsidP="00752D02">
      <w:pPr>
        <w:pStyle w:val="BodyText"/>
        <w:rPr>
          <w:rFonts w:ascii="Euphemia" w:hAnsi="Euphemia"/>
          <w:sz w:val="18"/>
        </w:rPr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p w14:paraId="3EEB0DEB" w14:textId="77777777" w:rsidR="00C90EC1" w:rsidRPr="003837E2" w:rsidRDefault="00C90EC1">
      <w:pPr>
        <w:rPr>
          <w:rFonts w:ascii="Euphemia" w:hAnsi="Euphemia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RPr="003837E2" w14:paraId="5BC12CFC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A81BE12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14:paraId="3E65A03E" w14:textId="711329FB" w:rsidR="00E97DFD" w:rsidRPr="003837E2" w:rsidRDefault="002C567B" w:rsidP="00456075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A survey of mercury levels within edible plants, fungi and soil in Iqaluit and surrounding areas</w:t>
            </w:r>
          </w:p>
        </w:tc>
      </w:tr>
      <w:tr w:rsidR="00E97DFD" w:rsidRPr="003837E2" w14:paraId="4E017A27" w14:textId="77777777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14:paraId="1CE79DCF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14:paraId="7C9DD501" w14:textId="1844D6B9" w:rsidR="00E97DFD" w:rsidRPr="003837E2" w:rsidRDefault="002C567B" w:rsidP="00777208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 xml:space="preserve">Queen’s University </w:t>
            </w:r>
          </w:p>
        </w:tc>
      </w:tr>
      <w:tr w:rsidR="00E97DFD" w:rsidRPr="003837E2" w14:paraId="48451523" w14:textId="77777777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14:paraId="29B80E80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511004C" w14:textId="0FB6E716" w:rsidR="00E97DFD" w:rsidRPr="003837E2" w:rsidRDefault="002C567B" w:rsidP="00777208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Qikiqtani (South Baffin) Region</w:t>
            </w:r>
          </w:p>
        </w:tc>
      </w:tr>
      <w:tr w:rsidR="00E97DFD" w:rsidRPr="003837E2" w14:paraId="6ED7B0E0" w14:textId="77777777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14:paraId="1D48BC07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14:paraId="0A6229FE" w14:textId="5BF79AFF" w:rsidR="00E97DFD" w:rsidRPr="003837E2" w:rsidRDefault="0066050E" w:rsidP="00C559BD">
            <w:pPr>
              <w:rPr>
                <w:rFonts w:ascii="Euphemia" w:hAnsi="Euphemia"/>
                <w:b/>
                <w:sz w:val="24"/>
              </w:rPr>
            </w:pPr>
            <w:r w:rsidRPr="0066050E">
              <w:rPr>
                <w:rFonts w:ascii="Euphemia" w:hAnsi="Euphemia"/>
                <w:b/>
                <w:sz w:val="24"/>
              </w:rPr>
              <w:t>August 2</w:t>
            </w:r>
            <w:r w:rsidR="002C567B" w:rsidRPr="0066050E">
              <w:rPr>
                <w:rFonts w:ascii="Euphemia" w:hAnsi="Euphemia"/>
                <w:b/>
                <w:sz w:val="24"/>
              </w:rPr>
              <w:t>, 2019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14:paraId="72F1B9C1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3E702211" w14:textId="12A694AE" w:rsidR="00E97DFD" w:rsidRPr="003837E2" w:rsidRDefault="002C567B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19YN035</w:t>
            </w:r>
          </w:p>
        </w:tc>
      </w:tr>
      <w:tr w:rsidR="00E97DFD" w:rsidRPr="003837E2" w14:paraId="7969B619" w14:textId="77777777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14:paraId="63A9853F" w14:textId="77777777" w:rsidR="00E97DFD" w:rsidRPr="003837E2" w:rsidRDefault="00E97DFD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14:paraId="144FBD94" w14:textId="77777777" w:rsidTr="00E72194">
        <w:tc>
          <w:tcPr>
            <w:tcW w:w="9576" w:type="dxa"/>
            <w:gridSpan w:val="15"/>
            <w:tcBorders>
              <w:bottom w:val="nil"/>
            </w:tcBorders>
          </w:tcPr>
          <w:p w14:paraId="677BD2B8" w14:textId="77777777" w:rsidR="00BA3246" w:rsidRPr="003837E2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</w:tr>
      <w:tr w:rsidR="00BA3246" w:rsidRPr="003837E2" w14:paraId="056130A9" w14:textId="77777777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14:paraId="52289D59" w14:textId="77777777"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7B293D37" w14:textId="77777777"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781E57AB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3F164284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5402A47C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046CFD6C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442B993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6ED63615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2AE5C33C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4B7F9529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88A20DB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14:paraId="661B5F07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431977EB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431A4D2F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630FE39B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739BA1D9" w14:textId="77777777" w:rsidR="00BA3246" w:rsidRPr="003837E2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14:paraId="349CFB4B" w14:textId="77777777" w:rsidR="00BA3246" w:rsidRPr="003837E2" w:rsidRDefault="00BA3246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14:paraId="0CDDAA06" w14:textId="77777777" w:rsidTr="00E72194">
        <w:tc>
          <w:tcPr>
            <w:tcW w:w="9576" w:type="dxa"/>
            <w:gridSpan w:val="15"/>
            <w:tcBorders>
              <w:top w:val="nil"/>
            </w:tcBorders>
          </w:tcPr>
          <w:p w14:paraId="7C9470A6" w14:textId="77777777" w:rsidR="00BA3246" w:rsidRPr="003837E2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  <w:p w14:paraId="65B2856A" w14:textId="77777777"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CB5301E" w14:textId="77777777"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1E03A500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3837E2" w14:paraId="427FA389" w14:textId="77777777">
        <w:tc>
          <w:tcPr>
            <w:tcW w:w="9576" w:type="dxa"/>
            <w:gridSpan w:val="15"/>
          </w:tcPr>
          <w:p w14:paraId="2ED0646C" w14:textId="77777777" w:rsidR="00C90EC1" w:rsidRPr="003837E2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3837E2">
              <w:rPr>
                <w:rFonts w:ascii="Euphemia" w:hAnsi="Euphemia"/>
                <w:b/>
                <w:sz w:val="28"/>
              </w:rPr>
              <w:t>?</w:t>
            </w:r>
          </w:p>
          <w:p w14:paraId="0BA95E93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7B9DF0FC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7532ED9A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3DD2291A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736FB59C" w14:textId="77777777">
        <w:tc>
          <w:tcPr>
            <w:tcW w:w="9576" w:type="dxa"/>
            <w:gridSpan w:val="15"/>
          </w:tcPr>
          <w:p w14:paraId="35B1977C" w14:textId="77777777" w:rsidR="00C90EC1" w:rsidRPr="003837E2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3837E2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  <w:r w:rsidRPr="003837E2">
              <w:rPr>
                <w:rFonts w:ascii="Euphemia" w:hAnsi="Euphemia"/>
                <w:sz w:val="20"/>
              </w:rPr>
              <w:t xml:space="preserve">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ᐄ</w:t>
            </w:r>
            <w:r w:rsidRPr="003837E2">
              <w:rPr>
                <w:rFonts w:ascii="Euphemia" w:hAnsi="Euphemia"/>
                <w:sz w:val="20"/>
              </w:rPr>
              <w:t xml:space="preserve">    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</w:p>
          <w:p w14:paraId="790D4C48" w14:textId="77777777"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0E345700" w14:textId="77777777"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08D1CB44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  <w:bookmarkStart w:id="0" w:name="_GoBack"/>
            <w:bookmarkEnd w:id="0"/>
          </w:p>
        </w:tc>
      </w:tr>
      <w:tr w:rsidR="00C90EC1" w:rsidRPr="003837E2" w14:paraId="61142513" w14:textId="77777777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14:paraId="1F970D92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14:paraId="00F06319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14:paraId="21166D62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46EFE06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0A9DD3E9" w14:textId="77777777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14:paraId="5CDF39EB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BDDB69" w14:textId="77777777"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14:paraId="609752B0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14:paraId="284C1A68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1B2EC554" w14:textId="77777777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D75A19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14:paraId="57A863B9" w14:textId="77777777"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2068699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14:paraId="7F6685FA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4C73CC42" w14:textId="77777777">
        <w:tc>
          <w:tcPr>
            <w:tcW w:w="3258" w:type="dxa"/>
            <w:gridSpan w:val="8"/>
            <w:tcBorders>
              <w:top w:val="nil"/>
              <w:right w:val="nil"/>
            </w:tcBorders>
          </w:tcPr>
          <w:p w14:paraId="6C54E494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14:paraId="0FD20365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6D8F676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</w:tbl>
    <w:p w14:paraId="116FCD15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096924" w14:textId="77777777" w:rsidR="002C567B" w:rsidRDefault="002C567B">
      <w:r>
        <w:separator/>
      </w:r>
    </w:p>
  </w:endnote>
  <w:endnote w:type="continuationSeparator" w:id="0">
    <w:p w14:paraId="5C045607" w14:textId="77777777" w:rsidR="002C567B" w:rsidRDefault="002C5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1B4E96" w14:textId="77777777" w:rsidR="002C567B" w:rsidRDefault="002C567B">
      <w:r>
        <w:separator/>
      </w:r>
    </w:p>
  </w:footnote>
  <w:footnote w:type="continuationSeparator" w:id="0">
    <w:p w14:paraId="321D8237" w14:textId="77777777" w:rsidR="002C567B" w:rsidRDefault="002C5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184B9" w14:textId="77777777"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7B"/>
    <w:rsid w:val="000F7F83"/>
    <w:rsid w:val="00176E0E"/>
    <w:rsid w:val="001E7FAB"/>
    <w:rsid w:val="0021680B"/>
    <w:rsid w:val="002322EE"/>
    <w:rsid w:val="002C567B"/>
    <w:rsid w:val="003837E2"/>
    <w:rsid w:val="00456075"/>
    <w:rsid w:val="0055027E"/>
    <w:rsid w:val="00565481"/>
    <w:rsid w:val="005D1172"/>
    <w:rsid w:val="00615CBC"/>
    <w:rsid w:val="0066050E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740FD4"/>
  <w15:chartTrackingRefBased/>
  <w15:docId w15:val="{9773A446-FD15-45A4-826C-13E8C8604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Form.dotx</Template>
  <TotalTime>3</TotalTime>
  <Pages>1</Pages>
  <Words>170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Mia Otokiak</dc:creator>
  <cp:keywords/>
  <cp:lastModifiedBy>Solomon Amuno</cp:lastModifiedBy>
  <cp:revision>2</cp:revision>
  <cp:lastPrinted>2005-06-16T19:24:00Z</cp:lastPrinted>
  <dcterms:created xsi:type="dcterms:W3CDTF">2019-07-12T15:55:00Z</dcterms:created>
  <dcterms:modified xsi:type="dcterms:W3CDTF">2019-07-22T21:49:00Z</dcterms:modified>
</cp:coreProperties>
</file>