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BA2F47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19B4C17D" w14:textId="77777777"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p w14:paraId="466F9447" w14:textId="77777777"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14:paraId="3D2065B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19846A7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14:paraId="09DB4CDD" w14:textId="489AA2E7" w:rsidR="00E97DFD" w:rsidRPr="003837E2" w:rsidRDefault="008938C1" w:rsidP="00456075">
            <w:pPr>
              <w:rPr>
                <w:rFonts w:ascii="Euphemia" w:hAnsi="Euphemia"/>
                <w:b/>
                <w:sz w:val="24"/>
              </w:rPr>
            </w:pPr>
            <w:r w:rsidRPr="008938C1">
              <w:rPr>
                <w:b/>
                <w:sz w:val="16"/>
                <w:szCs w:val="12"/>
              </w:rPr>
              <w:t>Microplastics in beach sediment: Collecting baseline data for microplastic contamination around Iqaluit and developing tools for effective community-based monitoring</w:t>
            </w:r>
          </w:p>
        </w:tc>
      </w:tr>
      <w:tr w:rsidR="00E97DFD" w:rsidRPr="003837E2" w14:paraId="186332B7" w14:textId="77777777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14:paraId="1EEC115A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14:paraId="61626FAD" w14:textId="5BC83CDC" w:rsidR="00E97DFD" w:rsidRPr="003837E2" w:rsidRDefault="008938C1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bCs/>
              </w:rPr>
              <w:t>Carleton University</w:t>
            </w:r>
          </w:p>
        </w:tc>
      </w:tr>
      <w:tr w:rsidR="00E97DFD" w:rsidRPr="003837E2" w14:paraId="75CEDFC2" w14:textId="77777777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14:paraId="309D5B6A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FC8CF8C" w14:textId="1871A325" w:rsidR="00E97DFD" w:rsidRPr="003837E2" w:rsidRDefault="008938C1" w:rsidP="00777208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bCs/>
              </w:rPr>
              <w:t>Qikiqtani (South Baffin)</w:t>
            </w:r>
            <w:r w:rsidR="00FB5847">
              <w:rPr>
                <w:b/>
                <w:bCs/>
              </w:rPr>
              <w:t xml:space="preserve"> Region</w:t>
            </w:r>
            <w:bookmarkStart w:id="0" w:name="_GoBack"/>
            <w:bookmarkEnd w:id="0"/>
          </w:p>
        </w:tc>
      </w:tr>
      <w:tr w:rsidR="00E97DFD" w:rsidRPr="003837E2" w14:paraId="6CBA8CC9" w14:textId="77777777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14:paraId="1C6B14A2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14:paraId="530347C4" w14:textId="3C7EDFEC" w:rsidR="00E97DFD" w:rsidRPr="003837E2" w:rsidRDefault="008938C1" w:rsidP="00C559BD">
            <w:pPr>
              <w:rPr>
                <w:rFonts w:ascii="Euphemia" w:hAnsi="Euphemia"/>
                <w:b/>
                <w:sz w:val="24"/>
              </w:rPr>
            </w:pPr>
            <w:r w:rsidRPr="008938C1">
              <w:rPr>
                <w:b/>
                <w:bCs/>
              </w:rPr>
              <w:t>September 1</w:t>
            </w:r>
            <w:r w:rsidR="004D41E4">
              <w:rPr>
                <w:b/>
                <w:bCs/>
              </w:rPr>
              <w:t>9</w:t>
            </w:r>
            <w:r w:rsidRPr="008938C1">
              <w:rPr>
                <w:b/>
                <w:bCs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14:paraId="3FE51DE5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53B89F0D" w14:textId="7B003AC2" w:rsidR="00E97DFD" w:rsidRPr="003837E2" w:rsidRDefault="008938C1">
            <w:pPr>
              <w:rPr>
                <w:rFonts w:ascii="Euphemia" w:hAnsi="Euphemia"/>
                <w:b/>
                <w:sz w:val="24"/>
              </w:rPr>
            </w:pPr>
            <w:r w:rsidRPr="008938C1">
              <w:rPr>
                <w:b/>
                <w:bCs/>
              </w:rPr>
              <w:t>19YN039</w:t>
            </w:r>
          </w:p>
        </w:tc>
      </w:tr>
      <w:tr w:rsidR="00E97DFD" w:rsidRPr="003837E2" w14:paraId="6C8F470E" w14:textId="77777777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14:paraId="4BB7FDC5" w14:textId="77777777"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276DBC80" w14:textId="77777777" w:rsidTr="00E72194">
        <w:tc>
          <w:tcPr>
            <w:tcW w:w="9576" w:type="dxa"/>
            <w:gridSpan w:val="15"/>
            <w:tcBorders>
              <w:bottom w:val="nil"/>
            </w:tcBorders>
          </w:tcPr>
          <w:p w14:paraId="4FA5D1C8" w14:textId="77777777" w:rsidR="00BA3246" w:rsidRPr="003837E2" w:rsidRDefault="00BA3246" w:rsidP="00BA3246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ᐊᑖᓂ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ᑖᒃᑯᐊ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ᑎᑎᕋᖅᓯᒪᔪᑦ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ᓴᓂᕋᖏᑦᑎᒍᑦ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ᐃᓱᒫᓗᑎᒋᔭᑎᑦ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ᑕᑦᓱᒧᙵ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ᐊᒃᑐᐊᔾᔪᑎᔪᑦ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ᑐᒃᓯᖅᑑᑎᑎᒍᑦ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14:paraId="3671FED7" w14:textId="77777777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14:paraId="37E541FB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71211EF6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1EADA8F9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073817A0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0DEF0D53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26DEE579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50160EE6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79467361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1EC54AAC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11CE7AD5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394B08C2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14:paraId="0E9BC9FB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09A04AF3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6567F88F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60B76D33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77E522E7" w14:textId="77777777"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14:paraId="2C78EEE8" w14:textId="77777777"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465F2046" w14:textId="77777777" w:rsidTr="00E72194">
        <w:tc>
          <w:tcPr>
            <w:tcW w:w="9576" w:type="dxa"/>
            <w:gridSpan w:val="15"/>
            <w:tcBorders>
              <w:top w:val="nil"/>
            </w:tcBorders>
          </w:tcPr>
          <w:p w14:paraId="4E4A5FA9" w14:textId="77777777" w:rsidR="00BA3246" w:rsidRPr="003837E2" w:rsidRDefault="00D0545A" w:rsidP="00BA3246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ᐃᓱᒫᓗᑎᒋᔭᑎᑦ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ᖁᓛᓂ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ᑎᑎᕋᖅᓯᒪᔪᓄᑦ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ᐱᔾᔪᑎᖃᖅᑐᑦ</w:t>
            </w:r>
            <w:r w:rsidRPr="003837E2">
              <w:rPr>
                <w:rFonts w:ascii="Euphemia" w:hAnsi="Euphemia"/>
                <w:b/>
              </w:rPr>
              <w:t>:</w:t>
            </w:r>
          </w:p>
          <w:p w14:paraId="1644C345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703DE9E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1A804837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14:paraId="05F4E2BB" w14:textId="77777777">
        <w:tc>
          <w:tcPr>
            <w:tcW w:w="9576" w:type="dxa"/>
            <w:gridSpan w:val="15"/>
          </w:tcPr>
          <w:p w14:paraId="4A660368" w14:textId="77777777" w:rsidR="00C90EC1" w:rsidRPr="003837E2" w:rsidRDefault="00D0545A">
            <w:pPr>
              <w:rPr>
                <w:rFonts w:ascii="Euphemia" w:hAnsi="Euphemia"/>
                <w:b/>
              </w:rPr>
            </w:pPr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ᑕᑦᓱᒧᙵ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14:paraId="469D8ECA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257BA557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1382B8CD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18F83ACF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224D54B9" w14:textId="77777777">
        <w:tc>
          <w:tcPr>
            <w:tcW w:w="9576" w:type="dxa"/>
            <w:gridSpan w:val="15"/>
          </w:tcPr>
          <w:p w14:paraId="1EAAD702" w14:textId="77777777"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ᐋᒡᒐ</w:t>
            </w:r>
            <w:r w:rsidRPr="003837E2">
              <w:rPr>
                <w:rFonts w:ascii="Euphemia" w:hAnsi="Euphemia"/>
                <w:sz w:val="20"/>
              </w:rPr>
              <w:t xml:space="preserve">    </w:t>
            </w:r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r w:rsidRPr="003837E2">
              <w:rPr>
                <w:rFonts w:ascii="Euphemia" w:hAnsi="Euphemia"/>
                <w:sz w:val="28"/>
              </w:rPr>
              <w:t>?</w:t>
            </w:r>
          </w:p>
          <w:p w14:paraId="1B072E9C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7D93EA10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E876E63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1CA28822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06595C34" w14:textId="77777777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14:paraId="0BB804EB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ᐅᖃᐅᓯᖃᖅᑑᑉ</w:t>
            </w:r>
            <w:r w:rsidRPr="003837E2">
              <w:rPr>
                <w:rFonts w:ascii="Euphemia" w:hAnsi="Euphemia"/>
                <w:b/>
              </w:rPr>
              <w:t xml:space="preserve"> </w:t>
            </w:r>
            <w:r w:rsidRPr="003837E2">
              <w:rPr>
                <w:rFonts w:ascii="Euphemia" w:hAnsi="Euphemia" w:cs="Euphemia"/>
                <w:b/>
              </w:rPr>
              <w:t>ᐊᑎᖓ</w:t>
            </w:r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14:paraId="2DA15854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21C667C2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ᐅᑯᓂᙶᖅᓯᒪᔪᖅ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873DC4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416D6A7C" w14:textId="77777777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14:paraId="2D32DBC2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ᑭᓱᓕᕆᔨᐅᕕᑦ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25630B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1C554E00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14:paraId="0F9E27E6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713FD3DE" w14:textId="77777777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9AFF46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ᐊᑎᓕᐅᕐᕕᑦ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14:paraId="5E3FED4E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7FB11C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r w:rsidRPr="003837E2">
              <w:rPr>
                <w:rFonts w:ascii="Euphemia" w:hAnsi="Euphemia" w:cs="Euphemia"/>
                <w:b/>
              </w:rPr>
              <w:t>ᐅᓪᓗᒥ</w:t>
            </w:r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14:paraId="1EBA6EF8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25DFF827" w14:textId="77777777">
        <w:tc>
          <w:tcPr>
            <w:tcW w:w="3258" w:type="dxa"/>
            <w:gridSpan w:val="8"/>
            <w:tcBorders>
              <w:top w:val="nil"/>
              <w:right w:val="nil"/>
            </w:tcBorders>
          </w:tcPr>
          <w:p w14:paraId="38AFD932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14:paraId="4D2C1C38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0436E01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14:paraId="1C3FB734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BD757" w14:textId="77777777" w:rsidR="008938C1" w:rsidRDefault="008938C1">
      <w:r>
        <w:separator/>
      </w:r>
    </w:p>
  </w:endnote>
  <w:endnote w:type="continuationSeparator" w:id="0">
    <w:p w14:paraId="1523D1E0" w14:textId="77777777" w:rsidR="008938C1" w:rsidRDefault="00893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400DC" w14:textId="77777777" w:rsidR="008938C1" w:rsidRDefault="008938C1">
      <w:r>
        <w:separator/>
      </w:r>
    </w:p>
  </w:footnote>
  <w:footnote w:type="continuationSeparator" w:id="0">
    <w:p w14:paraId="15111ABF" w14:textId="77777777" w:rsidR="008938C1" w:rsidRDefault="00893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9AC53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8C1"/>
    <w:rsid w:val="000F7F83"/>
    <w:rsid w:val="00176E0E"/>
    <w:rsid w:val="001E7FAB"/>
    <w:rsid w:val="0021680B"/>
    <w:rsid w:val="002322EE"/>
    <w:rsid w:val="003837E2"/>
    <w:rsid w:val="00456075"/>
    <w:rsid w:val="004D41E4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938C1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A91C7A"/>
  <w15:chartTrackingRefBased/>
  <w15:docId w15:val="{31D63922-A40A-4F82-9E0E-528FE858E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</Template>
  <TotalTime>4</TotalTime>
  <Pages>1</Pages>
  <Words>173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Mia Otokiak</dc:creator>
  <cp:keywords/>
  <cp:lastModifiedBy>Talia Maksagak</cp:lastModifiedBy>
  <cp:revision>3</cp:revision>
  <cp:lastPrinted>2005-06-16T19:24:00Z</cp:lastPrinted>
  <dcterms:created xsi:type="dcterms:W3CDTF">2019-09-06T20:59:00Z</dcterms:created>
  <dcterms:modified xsi:type="dcterms:W3CDTF">2019-09-09T20:34:00Z</dcterms:modified>
</cp:coreProperties>
</file>