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5D1302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24AEF657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72D2D70" w14:textId="77777777" w:rsidR="00C90EC1" w:rsidRDefault="00953729" w:rsidP="00752D02">
      <w:pPr>
        <w:pStyle w:val="BodyText"/>
      </w:pPr>
      <w:r>
        <w:t xml:space="preserve">Nunavumi Avatilikiyin Katimayin (NAK-kon) havaakhitaokmata monagiyagani nakuteakniga avataoyum atoktakhaen taya hivonikhamilo inoen Nunavumeon.  Ilitokhageagani avataoyomik inuyuheoyuniklo manikhakheogutiniklo aktoknigin havaagiyayumayum, NAK-kon tohagumayun ihomaalutigiyaknik, okaohigiyakniklo atokoyakniklo uvuna havaagiyaoyumayumik tukhiktunmik: </w:t>
      </w:r>
    </w:p>
    <w:p w14:paraId="4B35069E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14:paraId="3F1AFB3F" w14:textId="77777777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4C4BA893" w14:textId="77777777" w:rsidR="00E97DFD" w:rsidRDefault="0095372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Havaagiyaoyumayum Atea</w:t>
            </w:r>
            <w:r w:rsidR="00E97DFD">
              <w:rPr>
                <w:b/>
                <w:sz w:val="24"/>
              </w:rPr>
              <w:t>: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0D8EECB1" w14:textId="7B8DE806" w:rsidR="00E97DFD" w:rsidRPr="00FB04AF" w:rsidRDefault="005B29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Freshwater Creek Riverbed Restoration</w:t>
            </w:r>
          </w:p>
        </w:tc>
      </w:tr>
      <w:tr w:rsidR="00E97DFD" w14:paraId="797F5F49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09257B87" w14:textId="77777777" w:rsidR="00E97DFD" w:rsidRDefault="00E756F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Tukhiktok</w:t>
            </w:r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7E00A323" w14:textId="54A87079" w:rsidR="00E97DFD" w:rsidRPr="00FB04AF" w:rsidRDefault="005B29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Hamlet of Cambridge Bay</w:t>
            </w:r>
          </w:p>
        </w:tc>
      </w:tr>
      <w:tr w:rsidR="00E97DFD" w14:paraId="08BDCDB8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2677712D" w14:textId="77777777" w:rsidR="00E97DFD" w:rsidRDefault="00E756F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Humi</w:t>
            </w:r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4F3D965A" w14:textId="49E3A1CC" w:rsidR="00E97DFD" w:rsidRPr="00FB04AF" w:rsidRDefault="005B29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Kitikmeot Region</w:t>
            </w:r>
          </w:p>
        </w:tc>
      </w:tr>
      <w:tr w:rsidR="00E97DFD" w14:paraId="3B7F5F22" w14:textId="77777777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7489C935" w14:textId="77777777" w:rsidR="00E97DFD" w:rsidRDefault="00E756F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Okaoheoyun Piyageakaktun Tikitinagu</w:t>
            </w:r>
            <w:r w:rsidR="00E97DFD">
              <w:rPr>
                <w:b/>
                <w:sz w:val="24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64F8ED63" w14:textId="4E0A9030" w:rsidR="00E97DFD" w:rsidRDefault="005B29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September </w:t>
            </w:r>
            <w:r w:rsidR="00EF1CD1">
              <w:rPr>
                <w:b/>
                <w:sz w:val="24"/>
              </w:rPr>
              <w:t>30</w:t>
            </w:r>
            <w:bookmarkStart w:id="0" w:name="_GoBack"/>
            <w:bookmarkEnd w:id="0"/>
            <w:r>
              <w:rPr>
                <w:b/>
                <w:sz w:val="24"/>
              </w:rPr>
              <w:t>, 2019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3CB7E7F9" w14:textId="77777777" w:rsidR="00E97DFD" w:rsidRDefault="00E756F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NAK-kon Napaa</w:t>
            </w:r>
            <w:r w:rsidR="00E97DFD">
              <w:rPr>
                <w:b/>
                <w:sz w:val="24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64B22B5" w14:textId="4A184552" w:rsidR="00E97DFD" w:rsidRPr="00FB04AF" w:rsidRDefault="005B29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19XN034</w:t>
            </w:r>
          </w:p>
        </w:tc>
      </w:tr>
      <w:tr w:rsidR="00E97DFD" w14:paraId="3A4AFA40" w14:textId="77777777">
        <w:tc>
          <w:tcPr>
            <w:tcW w:w="9576" w:type="dxa"/>
            <w:gridSpan w:val="18"/>
            <w:tcBorders>
              <w:top w:val="nil"/>
            </w:tcBorders>
          </w:tcPr>
          <w:p w14:paraId="20716C0D" w14:textId="77777777" w:rsidR="00E97DFD" w:rsidRDefault="00E97DFD">
            <w:pPr>
              <w:rPr>
                <w:sz w:val="24"/>
              </w:rPr>
            </w:pPr>
          </w:p>
        </w:tc>
      </w:tr>
      <w:tr w:rsidR="00C90EC1" w14:paraId="67843054" w14:textId="77777777">
        <w:tc>
          <w:tcPr>
            <w:tcW w:w="9576" w:type="dxa"/>
            <w:gridSpan w:val="18"/>
          </w:tcPr>
          <w:p w14:paraId="696F46AF" w14:textId="77777777" w:rsidR="00C90EC1" w:rsidRDefault="00750E6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Okaklogin ihomalutigiyatin havaagiyaoyumayukun havuma ataani:</w:t>
            </w:r>
          </w:p>
          <w:p w14:paraId="6CF794D1" w14:textId="77777777"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r w:rsidR="00750E67">
              <w:t>ihomalotaetoga</w:t>
            </w:r>
            <w:r>
              <w:t xml:space="preserve">                              </w:t>
            </w:r>
            <w:r w:rsidR="00733A13">
              <w:t xml:space="preserve">                             </w:t>
            </w:r>
            <w:r>
              <w:sym w:font="Symbol" w:char="F09E"/>
            </w:r>
            <w:r w:rsidR="00750E67">
              <w:t>igilgaan atoknigin nunan</w:t>
            </w:r>
          </w:p>
          <w:p w14:paraId="71150FAE" w14:textId="77777777"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r w:rsidR="00750E67">
              <w:t>imagiknigagun</w:t>
            </w:r>
            <w:r>
              <w:t xml:space="preserve">                                                            </w:t>
            </w:r>
            <w:r>
              <w:sym w:font="Symbol" w:char="F09E"/>
            </w:r>
            <w:r>
              <w:t xml:space="preserve"> </w:t>
            </w:r>
            <w:r w:rsidR="00750E67">
              <w:t>Inoen agonahaoknigin</w:t>
            </w:r>
          </w:p>
          <w:p w14:paraId="50078CDB" w14:textId="77777777" w:rsidR="00C90EC1" w:rsidRDefault="00C90EC1">
            <w:r>
              <w:sym w:font="Symbol" w:char="F09E"/>
            </w:r>
            <w:r>
              <w:t xml:space="preserve"> </w:t>
            </w:r>
            <w:r w:rsidR="00750E67">
              <w:t>manigak</w:t>
            </w:r>
            <w:r>
              <w:t xml:space="preserve">                                       </w:t>
            </w:r>
            <w:r w:rsidR="00733A13">
              <w:t xml:space="preserve">                              </w:t>
            </w:r>
            <w:r>
              <w:t xml:space="preserve"> </w:t>
            </w:r>
            <w:r>
              <w:sym w:font="Symbol" w:char="F09E"/>
            </w:r>
            <w:r>
              <w:t xml:space="preserve"> </w:t>
            </w:r>
            <w:r w:rsidR="00750E67">
              <w:t>nunalen ilaonigin okakatigegutilo</w:t>
            </w:r>
          </w:p>
          <w:p w14:paraId="4CB39722" w14:textId="77777777" w:rsidR="00C90EC1" w:rsidRDefault="00C90EC1">
            <w:r>
              <w:sym w:font="Symbol" w:char="F09E"/>
            </w:r>
            <w:r>
              <w:t xml:space="preserve"> </w:t>
            </w:r>
            <w:r w:rsidR="00750E67">
              <w:t>hilaenaom halomaniga</w:t>
            </w:r>
            <w:r>
              <w:t xml:space="preserve">                                 </w:t>
            </w:r>
            <w:r w:rsidR="00733A13">
              <w:t xml:space="preserve">               </w:t>
            </w:r>
            <w:r>
              <w:sym w:font="Symbol" w:char="F09E"/>
            </w:r>
            <w:r>
              <w:t xml:space="preserve"> </w:t>
            </w:r>
            <w:r w:rsidR="00733A13">
              <w:t>nunalen pivaleanigin nunami</w:t>
            </w:r>
          </w:p>
          <w:p w14:paraId="20B9CA92" w14:textId="77777777" w:rsidR="00C90EC1" w:rsidRDefault="00C90EC1">
            <w:r>
              <w:sym w:font="Symbol" w:char="F09E"/>
            </w:r>
            <w:r>
              <w:t xml:space="preserve"> </w:t>
            </w:r>
            <w:r w:rsidR="00750E67">
              <w:t>angutikhan nunagiyaelo</w:t>
            </w:r>
            <w:r>
              <w:t xml:space="preserve">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r w:rsidR="00733A13">
              <w:t>polaktolikiyotin nunami</w:t>
            </w:r>
          </w:p>
          <w:p w14:paraId="129D0701" w14:textId="77777777" w:rsidR="00C90EC1" w:rsidRDefault="00C90EC1">
            <w:r>
              <w:sym w:font="Symbol" w:char="F09E"/>
            </w:r>
            <w:r>
              <w:t xml:space="preserve"> </w:t>
            </w:r>
            <w:r w:rsidR="00750E67">
              <w:t>takyomeotan angutikhan nunagiyaelo</w:t>
            </w:r>
            <w:r w:rsidR="00733A13">
              <w:t xml:space="preserve">                         </w:t>
            </w:r>
            <w:r>
              <w:sym w:font="Symbol" w:char="F09E"/>
            </w:r>
            <w:r>
              <w:t xml:space="preserve"> </w:t>
            </w:r>
            <w:r w:rsidR="00733A13">
              <w:t>inoen aneagitagani ihomagiyaoyun</w:t>
            </w:r>
            <w:r>
              <w:t xml:space="preserve">                 </w:t>
            </w:r>
          </w:p>
          <w:p w14:paraId="2D225B2D" w14:textId="77777777" w:rsidR="00C90EC1" w:rsidRDefault="00C90EC1">
            <w:r>
              <w:sym w:font="Symbol" w:char="F09E"/>
            </w:r>
            <w:r>
              <w:t xml:space="preserve"> </w:t>
            </w:r>
            <w:r w:rsidR="00750E67">
              <w:t>hogayan nunagiyaelo</w:t>
            </w:r>
            <w:r>
              <w:t xml:space="preserve">     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r w:rsidR="00733A13">
              <w:t>aalalo</w:t>
            </w:r>
            <w:r>
              <w:t>:____________</w:t>
            </w:r>
            <w:r w:rsidR="00733A13">
              <w:t>_____________________________</w:t>
            </w:r>
          </w:p>
          <w:p w14:paraId="1A108E77" w14:textId="77777777" w:rsidR="00C90EC1" w:rsidRDefault="00C90EC1">
            <w:r>
              <w:sym w:font="Symbol" w:char="F09E"/>
            </w:r>
            <w:r>
              <w:t xml:space="preserve"> </w:t>
            </w:r>
            <w:r w:rsidR="00750E67">
              <w:t>ikaloen nunagiyaelo</w:t>
            </w:r>
            <w:r>
              <w:t xml:space="preserve">                                                 </w:t>
            </w:r>
            <w:r w:rsidR="00733A13">
              <w:t xml:space="preserve">        </w:t>
            </w:r>
            <w:r>
              <w:t>__________________</w:t>
            </w:r>
            <w:r w:rsidR="00733A13">
              <w:t>____________________________</w:t>
            </w:r>
          </w:p>
          <w:p w14:paraId="083618CA" w14:textId="77777777" w:rsidR="00C90EC1" w:rsidRDefault="00C90EC1">
            <w:r>
              <w:sym w:font="Symbol" w:char="F09E"/>
            </w:r>
            <w:r>
              <w:t xml:space="preserve"> </w:t>
            </w:r>
            <w:r w:rsidR="00750E67">
              <w:t>inuyutaoyun nunami</w:t>
            </w:r>
            <w:r>
              <w:t xml:space="preserve">                                        </w:t>
            </w:r>
            <w:r w:rsidR="00733A13">
              <w:t xml:space="preserve">                </w:t>
            </w:r>
            <w:r>
              <w:t xml:space="preserve"> __________________</w:t>
            </w:r>
            <w:r w:rsidR="00733A13">
              <w:t>____________________________</w:t>
            </w:r>
          </w:p>
          <w:p w14:paraId="1E61C1A5" w14:textId="77777777" w:rsidR="00C90EC1" w:rsidRDefault="00733A1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Okateayavatin ihomalutaoyun naonaekhimayun havuma kolanetun:</w:t>
            </w:r>
          </w:p>
          <w:p w14:paraId="274E9CA0" w14:textId="77777777" w:rsidR="00C90EC1" w:rsidRDefault="00C90EC1">
            <w:pPr>
              <w:rPr>
                <w:b/>
                <w:sz w:val="24"/>
              </w:rPr>
            </w:pPr>
          </w:p>
          <w:p w14:paraId="0DDB7D1F" w14:textId="77777777" w:rsidR="00C90EC1" w:rsidRDefault="00C90EC1">
            <w:pPr>
              <w:rPr>
                <w:b/>
                <w:sz w:val="24"/>
              </w:rPr>
            </w:pPr>
          </w:p>
          <w:p w14:paraId="385BBD51" w14:textId="77777777" w:rsidR="00C90EC1" w:rsidRDefault="00C90EC1">
            <w:pPr>
              <w:rPr>
                <w:b/>
                <w:sz w:val="24"/>
              </w:rPr>
            </w:pPr>
          </w:p>
          <w:p w14:paraId="327AA8F7" w14:textId="77777777" w:rsidR="00C90EC1" w:rsidRDefault="00C90EC1">
            <w:pPr>
              <w:rPr>
                <w:b/>
                <w:sz w:val="24"/>
              </w:rPr>
            </w:pPr>
          </w:p>
          <w:p w14:paraId="26B0CBB9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545F6CD1" w14:textId="77777777">
        <w:tc>
          <w:tcPr>
            <w:tcW w:w="9576" w:type="dxa"/>
            <w:gridSpan w:val="18"/>
          </w:tcPr>
          <w:p w14:paraId="553EE23A" w14:textId="77777777" w:rsidR="00C90EC1" w:rsidRDefault="009B134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Ihomagiyakakin atolikoyakniklunen uvuna tukhiktutikun? </w:t>
            </w:r>
          </w:p>
          <w:p w14:paraId="6879B17F" w14:textId="77777777" w:rsidR="00C90EC1" w:rsidRDefault="00C90EC1">
            <w:pPr>
              <w:rPr>
                <w:b/>
                <w:sz w:val="24"/>
              </w:rPr>
            </w:pPr>
          </w:p>
          <w:p w14:paraId="1F9B3A98" w14:textId="77777777" w:rsidR="00C90EC1" w:rsidRDefault="00C90EC1">
            <w:pPr>
              <w:rPr>
                <w:b/>
                <w:sz w:val="24"/>
              </w:rPr>
            </w:pPr>
          </w:p>
          <w:p w14:paraId="21238A73" w14:textId="77777777" w:rsidR="00C90EC1" w:rsidRDefault="00C90EC1">
            <w:pPr>
              <w:rPr>
                <w:b/>
                <w:sz w:val="24"/>
              </w:rPr>
            </w:pPr>
          </w:p>
          <w:p w14:paraId="6B831E37" w14:textId="77777777" w:rsidR="00C90EC1" w:rsidRDefault="00C90EC1">
            <w:pPr>
              <w:rPr>
                <w:b/>
                <w:sz w:val="24"/>
              </w:rPr>
            </w:pPr>
          </w:p>
          <w:p w14:paraId="202B05EA" w14:textId="77777777" w:rsidR="00C90EC1" w:rsidRDefault="00C90EC1">
            <w:pPr>
              <w:rPr>
                <w:b/>
                <w:sz w:val="24"/>
              </w:rPr>
            </w:pPr>
          </w:p>
          <w:p w14:paraId="2D8EA512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2A6E1D5C" w14:textId="77777777">
        <w:tc>
          <w:tcPr>
            <w:tcW w:w="9576" w:type="dxa"/>
            <w:gridSpan w:val="18"/>
          </w:tcPr>
          <w:p w14:paraId="6BDE807D" w14:textId="77777777" w:rsidR="00C90EC1" w:rsidRDefault="009B134F">
            <w:pPr>
              <w:pStyle w:val="Heading1"/>
            </w:pPr>
            <w:r>
              <w:t>Ikayokeak havaagiyaoyumayok?</w:t>
            </w:r>
            <w:r w:rsidR="00C90EC1">
              <w:t xml:space="preserve"> </w:t>
            </w:r>
            <w:r>
              <w:t>Eya</w:t>
            </w:r>
            <w:r w:rsidR="00C90EC1">
              <w:t xml:space="preserve"> </w:t>
            </w:r>
            <w:r w:rsidR="00C90EC1">
              <w:sym w:font="Symbol" w:char="F09E"/>
            </w:r>
            <w:r w:rsidR="00C90EC1">
              <w:t xml:space="preserve">   </w:t>
            </w:r>
            <w:r>
              <w:t>Imanak</w:t>
            </w:r>
            <w:r w:rsidR="00C90EC1">
              <w:t xml:space="preserve"> </w:t>
            </w:r>
            <w:r w:rsidR="00C90EC1">
              <w:sym w:font="Symbol" w:char="F09E"/>
            </w:r>
            <w:r>
              <w:rPr>
                <w:b w:val="0"/>
              </w:rPr>
              <w:t xml:space="preserve">   </w:t>
            </w:r>
            <w:r>
              <w:t>Ilageagutikakin okaohiknik?</w:t>
            </w:r>
          </w:p>
          <w:p w14:paraId="51F43132" w14:textId="77777777" w:rsidR="00C90EC1" w:rsidRDefault="00C90EC1">
            <w:pPr>
              <w:rPr>
                <w:b/>
                <w:sz w:val="24"/>
              </w:rPr>
            </w:pPr>
          </w:p>
          <w:p w14:paraId="201039B0" w14:textId="77777777" w:rsidR="00C90EC1" w:rsidRDefault="00C90EC1">
            <w:pPr>
              <w:rPr>
                <w:sz w:val="24"/>
              </w:rPr>
            </w:pPr>
          </w:p>
          <w:p w14:paraId="2981C558" w14:textId="77777777" w:rsidR="00C90EC1" w:rsidRDefault="00C90EC1">
            <w:pPr>
              <w:rPr>
                <w:sz w:val="24"/>
              </w:rPr>
            </w:pPr>
          </w:p>
          <w:p w14:paraId="727C817B" w14:textId="77777777" w:rsidR="00C90EC1" w:rsidRDefault="00C90EC1">
            <w:pPr>
              <w:rPr>
                <w:sz w:val="24"/>
              </w:rPr>
            </w:pPr>
          </w:p>
          <w:p w14:paraId="2D803496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25BC7161" w14:textId="77777777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5D69151B" w14:textId="77777777" w:rsidR="00C90EC1" w:rsidRDefault="009B134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Atea inum okaktum</w:t>
            </w:r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235B9FFA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D14F445" w14:textId="77777777" w:rsidR="00C90EC1" w:rsidRDefault="009B134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uvaga</w:t>
            </w:r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7EBA240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05D5993B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49566117" w14:textId="77777777" w:rsidR="00C90EC1" w:rsidRDefault="009B134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Inigiyaa</w:t>
            </w:r>
            <w:r w:rsidR="00C90EC1">
              <w:rPr>
                <w:b/>
                <w:sz w:val="24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D79ACE" w14:textId="77777777"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175A9672" w14:textId="77777777" w:rsidR="00C90EC1" w:rsidRDefault="009B134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Timeoyumi</w:t>
            </w:r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094A6371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0E499941" w14:textId="77777777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64223B" w14:textId="77777777"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</w:t>
            </w:r>
            <w:r w:rsidR="009B134F">
              <w:rPr>
                <w:b/>
                <w:sz w:val="24"/>
              </w:rPr>
              <w:t>aeneota</w:t>
            </w:r>
            <w:r>
              <w:rPr>
                <w:b/>
                <w:sz w:val="24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12821B4F" w14:textId="77777777"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5E7281" w14:textId="77777777" w:rsidR="00C90EC1" w:rsidRDefault="009B134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Uploa</w:t>
            </w:r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565B794E" w14:textId="77777777" w:rsidR="00C90EC1" w:rsidRDefault="00C90EC1">
            <w:pPr>
              <w:rPr>
                <w:sz w:val="24"/>
              </w:rPr>
            </w:pPr>
          </w:p>
        </w:tc>
      </w:tr>
      <w:tr w:rsidR="00C90EC1" w14:paraId="134501DA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38890604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7BB89227" w14:textId="77777777"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72CBE60A" w14:textId="77777777" w:rsidR="00C90EC1" w:rsidRDefault="00C90EC1">
            <w:pPr>
              <w:rPr>
                <w:sz w:val="24"/>
              </w:rPr>
            </w:pPr>
          </w:p>
        </w:tc>
      </w:tr>
    </w:tbl>
    <w:p w14:paraId="5964B12E" w14:textId="77777777"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6B6C56" w14:textId="77777777" w:rsidR="005B29FD" w:rsidRDefault="005B29FD">
      <w:r>
        <w:separator/>
      </w:r>
    </w:p>
  </w:endnote>
  <w:endnote w:type="continuationSeparator" w:id="0">
    <w:p w14:paraId="1A90D506" w14:textId="77777777" w:rsidR="005B29FD" w:rsidRDefault="005B2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EE1944" w14:textId="77777777" w:rsidR="005B29FD" w:rsidRDefault="005B29FD">
      <w:r>
        <w:separator/>
      </w:r>
    </w:p>
  </w:footnote>
  <w:footnote w:type="continuationSeparator" w:id="0">
    <w:p w14:paraId="38CB6993" w14:textId="77777777" w:rsidR="005B29FD" w:rsidRDefault="005B29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84F3E1" w14:textId="77777777" w:rsidR="006931A0" w:rsidRDefault="008A188C">
    <w:pPr>
      <w:pStyle w:val="Header"/>
    </w:pPr>
    <w:r>
      <w:t>8</w:t>
    </w:r>
    <w:r w:rsidR="006931A0">
      <w:t xml:space="preserve">.  </w:t>
    </w:r>
    <w:r w:rsidR="00953729">
      <w:t>Okaoheoyunik Titigaakhak Tuneokaktaoyok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9FD"/>
    <w:rsid w:val="00094853"/>
    <w:rsid w:val="000F7F83"/>
    <w:rsid w:val="001E7FAB"/>
    <w:rsid w:val="002322EE"/>
    <w:rsid w:val="00373672"/>
    <w:rsid w:val="00477043"/>
    <w:rsid w:val="0050299E"/>
    <w:rsid w:val="005B29FD"/>
    <w:rsid w:val="005D1172"/>
    <w:rsid w:val="006931A0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9B7421"/>
    <w:rsid w:val="00C90EC1"/>
    <w:rsid w:val="00D20E6A"/>
    <w:rsid w:val="00D4720F"/>
    <w:rsid w:val="00DD3060"/>
    <w:rsid w:val="00E20FBD"/>
    <w:rsid w:val="00E756F5"/>
    <w:rsid w:val="00E97DFD"/>
    <w:rsid w:val="00EF1CD1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67127E"/>
  <w15:chartTrackingRefBased/>
  <w15:docId w15:val="{8678CCF1-88FA-4E4F-B03C-F940D9412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b-Inuinnaqtun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15b-Inuinnaqtun Comment Form</Template>
  <TotalTime>1</TotalTime>
  <Pages>2</Pages>
  <Words>134</Words>
  <Characters>1823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Mia Otokiak</dc:creator>
  <cp:keywords/>
  <cp:lastModifiedBy>Savanna Moore</cp:lastModifiedBy>
  <cp:revision>2</cp:revision>
  <cp:lastPrinted>2005-06-16T19:24:00Z</cp:lastPrinted>
  <dcterms:created xsi:type="dcterms:W3CDTF">2019-08-21T15:47:00Z</dcterms:created>
  <dcterms:modified xsi:type="dcterms:W3CDTF">2019-09-19T16:58:00Z</dcterms:modified>
</cp:coreProperties>
</file>