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D794B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5AD2F947" w14:textId="77777777" w:rsidR="00C90EC1" w:rsidRPr="003837E2" w:rsidRDefault="0021680B" w:rsidP="00752D02">
      <w:pPr>
        <w:pStyle w:val="BodyText"/>
        <w:rPr>
          <w:rFonts w:ascii="Euphemia" w:hAnsi="Euphemia"/>
          <w:sz w:val="18"/>
        </w:rPr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p w14:paraId="6AB1FA1F" w14:textId="77777777" w:rsidR="00C90EC1" w:rsidRPr="003837E2" w:rsidRDefault="00C90EC1">
      <w:pPr>
        <w:rPr>
          <w:rFonts w:ascii="Euphemia" w:hAnsi="Euphemia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RPr="003837E2" w14:paraId="4E8ADD0A" w14:textId="77777777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14:paraId="48D57597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14:paraId="400D0523" w14:textId="6A41FAD6" w:rsidR="00E97DFD" w:rsidRPr="003837E2" w:rsidRDefault="009846CF" w:rsidP="00456075">
            <w:pPr>
              <w:rPr>
                <w:rFonts w:ascii="Euphemia" w:hAnsi="Euphemia"/>
                <w:b/>
                <w:sz w:val="24"/>
              </w:rPr>
            </w:pPr>
            <w:r w:rsidRPr="00FC6D36">
              <w:t>RV David Thompson Eastern Arctic Operations 2019</w:t>
            </w:r>
          </w:p>
        </w:tc>
      </w:tr>
      <w:tr w:rsidR="00E97DFD" w:rsidRPr="003837E2" w14:paraId="669C6982" w14:textId="77777777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14:paraId="404EB3DB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14:paraId="2656AFA1" w14:textId="177B11B9" w:rsidR="00E97DFD" w:rsidRPr="003837E2" w:rsidRDefault="009846CF" w:rsidP="00777208">
            <w:pPr>
              <w:rPr>
                <w:rFonts w:ascii="Euphemia" w:hAnsi="Euphemia"/>
                <w:b/>
                <w:sz w:val="24"/>
              </w:rPr>
            </w:pPr>
            <w:r w:rsidRPr="00E7397B">
              <w:t>Parks Canada</w:t>
            </w:r>
          </w:p>
        </w:tc>
      </w:tr>
      <w:tr w:rsidR="00E97DFD" w:rsidRPr="003837E2" w14:paraId="6963DD51" w14:textId="77777777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14:paraId="19889F02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14:paraId="2948D017" w14:textId="21A18A86" w:rsidR="00E97DFD" w:rsidRPr="00E7397B" w:rsidRDefault="009846CF" w:rsidP="00777208">
            <w:r w:rsidRPr="00E7397B">
              <w:t>Kitikmeot/Qikiqtani</w:t>
            </w:r>
            <w:r w:rsidR="00A464C5" w:rsidRPr="00E7397B">
              <w:t xml:space="preserve"> (North Baffin)</w:t>
            </w:r>
          </w:p>
        </w:tc>
      </w:tr>
      <w:tr w:rsidR="00E97DFD" w:rsidRPr="003837E2" w14:paraId="5E7D730A" w14:textId="77777777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14:paraId="372E59E6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14:paraId="083B8E7F" w14:textId="7600BF94" w:rsidR="00E97DFD" w:rsidRPr="003837E2" w:rsidRDefault="009846CF" w:rsidP="00C559BD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September 1</w:t>
            </w:r>
            <w:r w:rsidR="00A464C5">
              <w:rPr>
                <w:b/>
                <w:sz w:val="24"/>
              </w:rPr>
              <w:t>3</w:t>
            </w:r>
            <w:r>
              <w:rPr>
                <w:b/>
                <w:sz w:val="24"/>
              </w:rPr>
              <w:t>, 2019</w:t>
            </w:r>
            <w:bookmarkStart w:id="0" w:name="_GoBack"/>
            <w:bookmarkEnd w:id="0"/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14:paraId="6FD64B9E" w14:textId="77777777" w:rsidR="00E97DFD" w:rsidRPr="003837E2" w:rsidRDefault="0021680B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</w:t>
            </w:r>
            <w:proofErr w:type="spellStart"/>
            <w:proofErr w:type="gramStart"/>
            <w:r w:rsidRPr="003837E2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3837E2">
              <w:rPr>
                <w:rFonts w:ascii="Euphemia" w:hAnsi="Euphemia"/>
                <w:b/>
                <w:sz w:val="18"/>
              </w:rPr>
              <w:t xml:space="preserve">  </w:t>
            </w:r>
            <w:proofErr w:type="spellStart"/>
            <w:r w:rsidRPr="003837E2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proofErr w:type="gramEnd"/>
            <w:r w:rsidRPr="003837E2">
              <w:rPr>
                <w:rFonts w:ascii="Euphemia" w:hAnsi="Euphemia"/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14:paraId="0B1FD00E" w14:textId="4402CD4A" w:rsidR="00E97DFD" w:rsidRPr="003837E2" w:rsidRDefault="009846CF">
            <w:pPr>
              <w:rPr>
                <w:rFonts w:ascii="Euphemia" w:hAnsi="Euphemia"/>
                <w:b/>
                <w:sz w:val="24"/>
              </w:rPr>
            </w:pPr>
            <w:r>
              <w:rPr>
                <w:b/>
                <w:sz w:val="24"/>
              </w:rPr>
              <w:t>19YN040</w:t>
            </w:r>
          </w:p>
        </w:tc>
      </w:tr>
      <w:tr w:rsidR="00E97DFD" w:rsidRPr="003837E2" w14:paraId="2D8CA123" w14:textId="77777777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14:paraId="0DB32B31" w14:textId="77777777" w:rsidR="00E97DFD" w:rsidRPr="003837E2" w:rsidRDefault="00E97DFD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536732F5" w14:textId="77777777" w:rsidTr="00E72194">
        <w:tc>
          <w:tcPr>
            <w:tcW w:w="9576" w:type="dxa"/>
            <w:gridSpan w:val="15"/>
            <w:tcBorders>
              <w:bottom w:val="nil"/>
            </w:tcBorders>
          </w:tcPr>
          <w:p w14:paraId="070E873F" w14:textId="77777777" w:rsidR="00BA3246" w:rsidRPr="003837E2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</w:tr>
      <w:tr w:rsidR="00BA3246" w:rsidRPr="003837E2" w14:paraId="3AAC7F6E" w14:textId="77777777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14:paraId="391ACE40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546740A5" w14:textId="77777777" w:rsidR="00BA3246" w:rsidRPr="003837E2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1827DA27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BE8C656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3C0DA59D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72973FBD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2F752F58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3DA61C35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289503E8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77C3AF46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29280206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14:paraId="7EE261BD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4DCC8D64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3B590760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617CC3BE" w14:textId="77777777" w:rsidR="00BA3246" w:rsidRPr="003837E2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0A6E3003" w14:textId="77777777" w:rsidR="00BA3246" w:rsidRPr="003837E2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3837E2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3837E2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3837E2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14:paraId="40348A5A" w14:textId="77777777" w:rsidR="00BA3246" w:rsidRPr="003837E2" w:rsidRDefault="00BA3246">
            <w:pPr>
              <w:rPr>
                <w:rFonts w:ascii="Euphemia" w:hAnsi="Euphemia"/>
                <w:sz w:val="24"/>
              </w:rPr>
            </w:pPr>
          </w:p>
        </w:tc>
      </w:tr>
      <w:tr w:rsidR="00BA3246" w:rsidRPr="003837E2" w14:paraId="126A333B" w14:textId="77777777" w:rsidTr="00E72194">
        <w:tc>
          <w:tcPr>
            <w:tcW w:w="9576" w:type="dxa"/>
            <w:gridSpan w:val="15"/>
            <w:tcBorders>
              <w:top w:val="nil"/>
            </w:tcBorders>
          </w:tcPr>
          <w:p w14:paraId="06A1658C" w14:textId="77777777" w:rsidR="00BA3246" w:rsidRPr="003837E2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  <w:p w14:paraId="78C16361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2E0E70EF" w14:textId="77777777" w:rsidR="00D0545A" w:rsidRPr="003837E2" w:rsidRDefault="00D0545A" w:rsidP="00BA3246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7B0F3B7D" w14:textId="77777777" w:rsidR="00BA3246" w:rsidRPr="003837E2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</w:p>
        </w:tc>
      </w:tr>
      <w:tr w:rsidR="00C90EC1" w:rsidRPr="003837E2" w14:paraId="55809927" w14:textId="77777777">
        <w:tc>
          <w:tcPr>
            <w:tcW w:w="9576" w:type="dxa"/>
            <w:gridSpan w:val="15"/>
          </w:tcPr>
          <w:p w14:paraId="0F3C2BFD" w14:textId="77777777" w:rsidR="00C90EC1" w:rsidRPr="003837E2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3837E2">
              <w:rPr>
                <w:rFonts w:ascii="Euphemia" w:hAnsi="Euphemia"/>
                <w:b/>
                <w:sz w:val="28"/>
              </w:rPr>
              <w:t>?</w:t>
            </w:r>
          </w:p>
          <w:p w14:paraId="12703C50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76C693C3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3B1FA3B7" w14:textId="77777777" w:rsidR="00C90EC1" w:rsidRPr="003837E2" w:rsidRDefault="00C90EC1">
            <w:pPr>
              <w:rPr>
                <w:rFonts w:ascii="Euphemia" w:hAnsi="Euphemia"/>
                <w:b/>
                <w:sz w:val="18"/>
                <w:szCs w:val="18"/>
              </w:rPr>
            </w:pPr>
          </w:p>
          <w:p w14:paraId="47D87155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5CD91953" w14:textId="77777777">
        <w:tc>
          <w:tcPr>
            <w:tcW w:w="9576" w:type="dxa"/>
            <w:gridSpan w:val="15"/>
          </w:tcPr>
          <w:p w14:paraId="41804DC0" w14:textId="77777777" w:rsidR="00C90EC1" w:rsidRPr="003837E2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3837E2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  <w:r w:rsidRPr="003837E2">
              <w:rPr>
                <w:rFonts w:ascii="Euphemia" w:hAnsi="Euphemia"/>
                <w:sz w:val="20"/>
              </w:rPr>
              <w:t xml:space="preserve">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r w:rsidRPr="003837E2">
              <w:rPr>
                <w:rFonts w:ascii="Euphemia" w:hAnsi="Euphemia" w:cs="Euphemia"/>
                <w:sz w:val="20"/>
              </w:rPr>
              <w:t>ᐄ</w:t>
            </w:r>
            <w:r w:rsidRPr="003837E2">
              <w:rPr>
                <w:rFonts w:ascii="Euphemia" w:hAnsi="Euphemia"/>
                <w:sz w:val="20"/>
              </w:rPr>
              <w:t xml:space="preserve">      </w:t>
            </w:r>
            <w:r w:rsidRPr="003837E2">
              <w:rPr>
                <w:rFonts w:ascii="Arial" w:hAnsi="Arial" w:cs="Arial"/>
                <w:sz w:val="20"/>
              </w:rPr>
              <w:t>□</w:t>
            </w:r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3837E2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3837E2">
              <w:rPr>
                <w:rFonts w:ascii="Euphemia" w:hAnsi="Euphemia"/>
                <w:sz w:val="28"/>
              </w:rPr>
              <w:t>?</w:t>
            </w:r>
          </w:p>
          <w:p w14:paraId="72339DC2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4138019B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1CA260F7" w14:textId="77777777" w:rsidR="00C90EC1" w:rsidRPr="003837E2" w:rsidRDefault="00C90EC1">
            <w:pPr>
              <w:rPr>
                <w:rFonts w:ascii="Euphemia" w:hAnsi="Euphemia"/>
                <w:sz w:val="18"/>
                <w:szCs w:val="18"/>
              </w:rPr>
            </w:pPr>
          </w:p>
          <w:p w14:paraId="1C6EAC6A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27F44822" w14:textId="77777777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14:paraId="0FAD758C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3837E2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3837E2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14:paraId="0C834106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22622965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ADAD398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5105F1CC" w14:textId="77777777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14:paraId="618018FD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4B9D8C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14:paraId="11E7AC19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14:paraId="7FC2034F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2C841A26" w14:textId="77777777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C1A01F0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14:paraId="3CC9446E" w14:textId="77777777" w:rsidR="00C90EC1" w:rsidRPr="003837E2" w:rsidRDefault="00C90EC1">
            <w:pPr>
              <w:rPr>
                <w:rFonts w:ascii="Euphemia" w:hAnsi="Euphemia"/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0530DB3" w14:textId="77777777" w:rsidR="00C90EC1" w:rsidRPr="003837E2" w:rsidRDefault="00D0545A">
            <w:pPr>
              <w:rPr>
                <w:rFonts w:ascii="Euphemia" w:hAnsi="Euphemia"/>
                <w:b/>
                <w:sz w:val="24"/>
              </w:rPr>
            </w:pPr>
            <w:proofErr w:type="spellStart"/>
            <w:r w:rsidRPr="003837E2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3837E2">
              <w:rPr>
                <w:rFonts w:ascii="Euphemia" w:hAnsi="Euphemia"/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14:paraId="5D41486B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  <w:tr w:rsidR="00C90EC1" w:rsidRPr="003837E2" w14:paraId="2F9D954C" w14:textId="77777777">
        <w:tc>
          <w:tcPr>
            <w:tcW w:w="3258" w:type="dxa"/>
            <w:gridSpan w:val="8"/>
            <w:tcBorders>
              <w:top w:val="nil"/>
              <w:right w:val="nil"/>
            </w:tcBorders>
          </w:tcPr>
          <w:p w14:paraId="62EBDF25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14:paraId="0DDC8941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14:paraId="608A2AEC" w14:textId="77777777" w:rsidR="00C90EC1" w:rsidRPr="003837E2" w:rsidRDefault="00C90EC1">
            <w:pPr>
              <w:rPr>
                <w:rFonts w:ascii="Euphemia" w:hAnsi="Euphemia"/>
                <w:sz w:val="24"/>
              </w:rPr>
            </w:pPr>
          </w:p>
        </w:tc>
      </w:tr>
    </w:tbl>
    <w:p w14:paraId="4B755E39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E20FBD">
      <w:headerReference w:type="default" r:id="rId6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E4E488" w14:textId="77777777" w:rsidR="009846CF" w:rsidRDefault="009846CF">
      <w:r>
        <w:separator/>
      </w:r>
    </w:p>
  </w:endnote>
  <w:endnote w:type="continuationSeparator" w:id="0">
    <w:p w14:paraId="134911D0" w14:textId="77777777" w:rsidR="009846CF" w:rsidRDefault="00984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AC93D6" w14:textId="77777777" w:rsidR="009846CF" w:rsidRDefault="009846CF">
      <w:r>
        <w:separator/>
      </w:r>
    </w:p>
  </w:footnote>
  <w:footnote w:type="continuationSeparator" w:id="0">
    <w:p w14:paraId="3425FB64" w14:textId="77777777" w:rsidR="009846CF" w:rsidRDefault="009846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8D5B6" w14:textId="77777777"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46CF"/>
    <w:rsid w:val="000F7F83"/>
    <w:rsid w:val="00176E0E"/>
    <w:rsid w:val="001E7FAB"/>
    <w:rsid w:val="0021680B"/>
    <w:rsid w:val="002322EE"/>
    <w:rsid w:val="003837E2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846CF"/>
    <w:rsid w:val="009F09FB"/>
    <w:rsid w:val="00A464C5"/>
    <w:rsid w:val="00BA3246"/>
    <w:rsid w:val="00C36912"/>
    <w:rsid w:val="00C559BD"/>
    <w:rsid w:val="00C90EC1"/>
    <w:rsid w:val="00D0545A"/>
    <w:rsid w:val="00D20E6A"/>
    <w:rsid w:val="00DE1162"/>
    <w:rsid w:val="00E20FBD"/>
    <w:rsid w:val="00E34BBB"/>
    <w:rsid w:val="00E5757F"/>
    <w:rsid w:val="00E72194"/>
    <w:rsid w:val="00E7397B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D8C58D"/>
  <w15:chartTrackingRefBased/>
  <w15:docId w15:val="{20B8FAFA-E65F-4AF3-B47E-3AAF4E785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15c-Inuktitut%20Comment%20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15c-Inuktitut Comment Form.dotx</Template>
  <TotalTime>2</TotalTime>
  <Pages>1</Pages>
  <Words>160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Inuktitut Comment Form</dc:title>
  <dc:subject/>
  <dc:creator>Kelli Gillard</dc:creator>
  <cp:keywords/>
  <cp:lastModifiedBy>Info</cp:lastModifiedBy>
  <cp:revision>3</cp:revision>
  <cp:lastPrinted>2005-06-16T19:24:00Z</cp:lastPrinted>
  <dcterms:created xsi:type="dcterms:W3CDTF">2019-09-03T15:56:00Z</dcterms:created>
  <dcterms:modified xsi:type="dcterms:W3CDTF">2019-09-03T22:12:00Z</dcterms:modified>
</cp:coreProperties>
</file>