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BBF71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B03409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6D1B7C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683F561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14:paraId="4EB0F2A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F696AF8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A39990A" w14:textId="08BFE8AE" w:rsidR="00E97DFD" w:rsidRPr="00C473D7" w:rsidRDefault="005A4D22" w:rsidP="00456075">
            <w:pPr>
              <w:rPr>
                <w:b/>
                <w:sz w:val="24"/>
                <w:szCs w:val="24"/>
              </w:rPr>
            </w:pPr>
            <w:r w:rsidRPr="005A4D22">
              <w:rPr>
                <w:b/>
                <w:sz w:val="24"/>
                <w:szCs w:val="24"/>
                <w:lang w:val="en-CA"/>
              </w:rPr>
              <w:t>Rankin Inlet and Baker Lake Meteorological Towers</w:t>
            </w:r>
          </w:p>
        </w:tc>
      </w:tr>
      <w:tr w:rsidR="00E97DFD" w14:paraId="0C5CF76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55A6262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77D48C2" w14:textId="74BD75BA" w:rsidR="00E97DFD" w:rsidRPr="00C473D7" w:rsidRDefault="005A4D22" w:rsidP="00E814FA">
            <w:pPr>
              <w:tabs>
                <w:tab w:val="left" w:pos="1095"/>
              </w:tabs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Northern Energy Capital</w:t>
            </w:r>
            <w:r w:rsidR="001859B8">
              <w:rPr>
                <w:b/>
                <w:bCs/>
                <w:sz w:val="24"/>
                <w:szCs w:val="24"/>
              </w:rPr>
              <w:t xml:space="preserve"> Inc.</w:t>
            </w:r>
            <w:bookmarkStart w:id="0" w:name="_GoBack"/>
            <w:bookmarkEnd w:id="0"/>
            <w:r w:rsidR="00C473D7" w:rsidRPr="00E814FA">
              <w:rPr>
                <w:b/>
                <w:bCs/>
                <w:sz w:val="24"/>
                <w:szCs w:val="24"/>
              </w:rPr>
              <w:tab/>
            </w:r>
          </w:p>
        </w:tc>
      </w:tr>
      <w:tr w:rsidR="00E97DFD" w14:paraId="5D8FFAE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58BAB04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A2CA3AD" w14:textId="47B025AC" w:rsidR="00E97DFD" w:rsidRPr="00C473D7" w:rsidRDefault="005A4D22" w:rsidP="00E814FA">
            <w:pPr>
              <w:tabs>
                <w:tab w:val="left" w:pos="1245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Rankin Inlet and Baker Lake (</w:t>
            </w:r>
            <w:r w:rsidR="00C473D7">
              <w:rPr>
                <w:b/>
                <w:sz w:val="24"/>
                <w:szCs w:val="24"/>
              </w:rPr>
              <w:t>Kivalliq Region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E97DFD" w14:paraId="60CF656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799BF64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0505E1B" w14:textId="3AB2D212" w:rsidR="00E97DFD" w:rsidRDefault="005A4D22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November </w:t>
            </w:r>
            <w:r w:rsidR="003E7A2B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>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637188A" w14:textId="77777777"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AB51ABC" w14:textId="17E539BE" w:rsidR="00E97DFD" w:rsidRPr="00FB04AF" w:rsidRDefault="005A4D2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19XN042</w:t>
            </w:r>
          </w:p>
        </w:tc>
      </w:tr>
      <w:tr w:rsidR="00E97DFD" w14:paraId="24C54EB1" w14:textId="77777777">
        <w:tc>
          <w:tcPr>
            <w:tcW w:w="9576" w:type="dxa"/>
            <w:gridSpan w:val="16"/>
            <w:tcBorders>
              <w:top w:val="nil"/>
            </w:tcBorders>
          </w:tcPr>
          <w:p w14:paraId="0F7208B9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456A3DFA" w14:textId="77777777">
        <w:tc>
          <w:tcPr>
            <w:tcW w:w="9576" w:type="dxa"/>
            <w:gridSpan w:val="16"/>
          </w:tcPr>
          <w:p w14:paraId="40689998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14:paraId="07D92607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14:paraId="30948ACC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14:paraId="4D9D8D0C" w14:textId="77777777"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14:paraId="3038F681" w14:textId="77777777"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14:paraId="145570FB" w14:textId="77777777"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14:paraId="2CDC16EA" w14:textId="77777777"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14:paraId="1267DEA9" w14:textId="77777777"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14:paraId="35D5B018" w14:textId="77777777"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14:paraId="61D1531F" w14:textId="77777777"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14:paraId="366EB443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14:paraId="50064CAD" w14:textId="77777777" w:rsidR="00C90EC1" w:rsidRDefault="00C90EC1">
            <w:pPr>
              <w:rPr>
                <w:b/>
                <w:sz w:val="24"/>
              </w:rPr>
            </w:pPr>
          </w:p>
          <w:p w14:paraId="1CB856A0" w14:textId="77777777" w:rsidR="00C90EC1" w:rsidRDefault="00C90EC1">
            <w:pPr>
              <w:rPr>
                <w:b/>
                <w:sz w:val="24"/>
              </w:rPr>
            </w:pPr>
          </w:p>
          <w:p w14:paraId="66E0006E" w14:textId="77777777" w:rsidR="00C90EC1" w:rsidRDefault="00C90EC1">
            <w:pPr>
              <w:rPr>
                <w:b/>
                <w:sz w:val="24"/>
              </w:rPr>
            </w:pPr>
          </w:p>
          <w:p w14:paraId="3A7D60AA" w14:textId="77777777" w:rsidR="00C90EC1" w:rsidRDefault="00C90EC1">
            <w:pPr>
              <w:rPr>
                <w:b/>
                <w:sz w:val="24"/>
              </w:rPr>
            </w:pPr>
          </w:p>
          <w:p w14:paraId="76F23864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969D6BC" w14:textId="77777777">
        <w:tc>
          <w:tcPr>
            <w:tcW w:w="9576" w:type="dxa"/>
            <w:gridSpan w:val="16"/>
          </w:tcPr>
          <w:p w14:paraId="17D87E28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14:paraId="676C924E" w14:textId="77777777" w:rsidR="00C90EC1" w:rsidRDefault="00C90EC1">
            <w:pPr>
              <w:rPr>
                <w:b/>
                <w:sz w:val="24"/>
              </w:rPr>
            </w:pPr>
          </w:p>
          <w:p w14:paraId="4B35A901" w14:textId="77777777" w:rsidR="00C90EC1" w:rsidRDefault="00C90EC1">
            <w:pPr>
              <w:rPr>
                <w:b/>
                <w:sz w:val="24"/>
              </w:rPr>
            </w:pPr>
          </w:p>
          <w:p w14:paraId="64A17011" w14:textId="77777777" w:rsidR="00C90EC1" w:rsidRDefault="00C90EC1">
            <w:pPr>
              <w:rPr>
                <w:b/>
                <w:sz w:val="24"/>
              </w:rPr>
            </w:pPr>
          </w:p>
          <w:p w14:paraId="20551AD0" w14:textId="77777777" w:rsidR="00C90EC1" w:rsidRDefault="00C90EC1">
            <w:pPr>
              <w:rPr>
                <w:b/>
                <w:sz w:val="24"/>
              </w:rPr>
            </w:pPr>
          </w:p>
          <w:p w14:paraId="7BF260D8" w14:textId="77777777" w:rsidR="00C90EC1" w:rsidRDefault="00C90EC1">
            <w:pPr>
              <w:rPr>
                <w:b/>
                <w:sz w:val="24"/>
              </w:rPr>
            </w:pPr>
          </w:p>
          <w:p w14:paraId="1C7A4305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61924808" w14:textId="77777777">
        <w:tc>
          <w:tcPr>
            <w:tcW w:w="9576" w:type="dxa"/>
            <w:gridSpan w:val="16"/>
          </w:tcPr>
          <w:p w14:paraId="0C5F9B74" w14:textId="77777777"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14:paraId="4ADB6A9C" w14:textId="77777777" w:rsidR="00C90EC1" w:rsidRDefault="00C90EC1">
            <w:pPr>
              <w:rPr>
                <w:b/>
                <w:sz w:val="24"/>
              </w:rPr>
            </w:pPr>
          </w:p>
          <w:p w14:paraId="5E95C8B9" w14:textId="77777777" w:rsidR="00C90EC1" w:rsidRDefault="00C90EC1">
            <w:pPr>
              <w:rPr>
                <w:sz w:val="24"/>
              </w:rPr>
            </w:pPr>
          </w:p>
          <w:p w14:paraId="33424A2F" w14:textId="77777777" w:rsidR="00C90EC1" w:rsidRDefault="00C90EC1">
            <w:pPr>
              <w:rPr>
                <w:sz w:val="24"/>
              </w:rPr>
            </w:pPr>
          </w:p>
          <w:p w14:paraId="1124B2E9" w14:textId="77777777" w:rsidR="00C90EC1" w:rsidRDefault="00C90EC1">
            <w:pPr>
              <w:rPr>
                <w:sz w:val="24"/>
              </w:rPr>
            </w:pPr>
          </w:p>
          <w:p w14:paraId="47F05336" w14:textId="77777777" w:rsidR="00C90EC1" w:rsidRDefault="00C90EC1">
            <w:pPr>
              <w:rPr>
                <w:sz w:val="24"/>
              </w:rPr>
            </w:pPr>
          </w:p>
          <w:p w14:paraId="69B50BCB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277A191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3E23A37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E02B9E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AF62BDC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FD5A22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3705CCA5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27E2200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EB2A2C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7BDC177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5B39FC9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6E9649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889B9F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7C7201E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D27F464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0D783D6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425159B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2C59388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0B9A09A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C52DF67" w14:textId="77777777" w:rsidR="00C90EC1" w:rsidRDefault="00C90EC1">
            <w:pPr>
              <w:rPr>
                <w:sz w:val="24"/>
              </w:rPr>
            </w:pPr>
          </w:p>
        </w:tc>
      </w:tr>
    </w:tbl>
    <w:p w14:paraId="45ECC5FC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B5FEBE" w14:textId="77777777" w:rsidR="003A0476" w:rsidRDefault="003A0476">
      <w:r>
        <w:separator/>
      </w:r>
    </w:p>
  </w:endnote>
  <w:endnote w:type="continuationSeparator" w:id="0">
    <w:p w14:paraId="347CC257" w14:textId="77777777" w:rsidR="003A0476" w:rsidRDefault="003A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D8D97" w14:textId="77777777" w:rsidR="003A0476" w:rsidRDefault="003A0476">
      <w:r>
        <w:separator/>
      </w:r>
    </w:p>
  </w:footnote>
  <w:footnote w:type="continuationSeparator" w:id="0">
    <w:p w14:paraId="5F05664C" w14:textId="77777777" w:rsidR="003A0476" w:rsidRDefault="003A0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AC247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D7"/>
    <w:rsid w:val="000F7F83"/>
    <w:rsid w:val="00176E0E"/>
    <w:rsid w:val="001859B8"/>
    <w:rsid w:val="001E7FAB"/>
    <w:rsid w:val="002322EE"/>
    <w:rsid w:val="003A0476"/>
    <w:rsid w:val="003E7A2B"/>
    <w:rsid w:val="004348DB"/>
    <w:rsid w:val="00456075"/>
    <w:rsid w:val="004A32DB"/>
    <w:rsid w:val="004D0417"/>
    <w:rsid w:val="00523FC9"/>
    <w:rsid w:val="0055027E"/>
    <w:rsid w:val="005A4D22"/>
    <w:rsid w:val="005D1172"/>
    <w:rsid w:val="006931A0"/>
    <w:rsid w:val="00727D7C"/>
    <w:rsid w:val="00746B4B"/>
    <w:rsid w:val="00752D02"/>
    <w:rsid w:val="00777208"/>
    <w:rsid w:val="008A188C"/>
    <w:rsid w:val="00974750"/>
    <w:rsid w:val="00C473D7"/>
    <w:rsid w:val="00C559BD"/>
    <w:rsid w:val="00C90EC1"/>
    <w:rsid w:val="00D20E6A"/>
    <w:rsid w:val="00E20FBD"/>
    <w:rsid w:val="00E34BBB"/>
    <w:rsid w:val="00E814FA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ED90314"/>
  <w15:chartTrackingRefBased/>
  <w15:docId w15:val="{CA93AEB1-E1E0-4D02-B3F5-B3A77B9A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X-TEMPORARY%20FILES\Andrea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Form.dotx</Template>
  <TotalTime>4</TotalTime>
  <Pages>1</Pages>
  <Words>204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hearing2</dc:creator>
  <cp:keywords/>
  <cp:lastModifiedBy>Info</cp:lastModifiedBy>
  <cp:revision>4</cp:revision>
  <cp:lastPrinted>2005-06-16T19:24:00Z</cp:lastPrinted>
  <dcterms:created xsi:type="dcterms:W3CDTF">2019-10-22T18:02:00Z</dcterms:created>
  <dcterms:modified xsi:type="dcterms:W3CDTF">2019-10-23T16:18:00Z</dcterms:modified>
</cp:coreProperties>
</file>