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084B6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3EC019CD" w14:textId="77777777"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14:paraId="6AAAA596" w14:textId="77777777"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194DCB8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F9F5CB6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bookmarkStart w:id="0" w:name="_GoBack" w:colFirst="1" w:colLast="1"/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0FB47734" w14:textId="4CD92E47" w:rsidR="00E97DFD" w:rsidRPr="003837E2" w:rsidRDefault="00285BA6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Quarry in Pangnirtung</w:t>
            </w:r>
          </w:p>
        </w:tc>
      </w:tr>
      <w:tr w:rsidR="00E97DFD" w:rsidRPr="003837E2" w14:paraId="5C211B81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5884BD86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77679737" w14:textId="5B132D9C" w:rsidR="00E97DFD" w:rsidRPr="00285BA6" w:rsidRDefault="00285BA6" w:rsidP="00285BA6">
            <w:pPr>
              <w:jc w:val="both"/>
              <w:rPr>
                <w:rFonts w:ascii="Euphemia" w:hAnsi="Euphemia"/>
                <w:bCs/>
                <w:sz w:val="21"/>
                <w:szCs w:val="21"/>
              </w:rPr>
            </w:pPr>
            <w:r w:rsidRPr="0069386B">
              <w:rPr>
                <w:rFonts w:ascii="Euphemia" w:hAnsi="Euphemia"/>
                <w:bCs/>
                <w:lang w:val="iu-Cans-CA"/>
              </w:rPr>
              <w:t>ᓄᓇᕘᒻᒥ ᒐᕙᒪᒃᑯᑦ</w:t>
            </w:r>
            <w:r>
              <w:rPr>
                <w:rFonts w:ascii="Euphemia" w:hAnsi="Euphemia"/>
                <w:bCs/>
                <w:sz w:val="21"/>
                <w:szCs w:val="21"/>
              </w:rPr>
              <w:t xml:space="preserve"> - Community and Government Services</w:t>
            </w:r>
          </w:p>
        </w:tc>
      </w:tr>
      <w:tr w:rsidR="00E97DFD" w:rsidRPr="003837E2" w14:paraId="3706FBBC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7D290DE2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B069821" w14:textId="4155C4A6" w:rsidR="00E97DFD" w:rsidRPr="006D299B" w:rsidRDefault="00285BA6" w:rsidP="00777208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CF6D67">
              <w:rPr>
                <w:rFonts w:ascii="Gadugi" w:hAnsi="Gadugi" w:cs="Gadugi"/>
              </w:rPr>
              <w:t>ᕿᑭᖅᑕ</w:t>
            </w:r>
            <w:proofErr w:type="spellEnd"/>
            <w:r w:rsidR="006D299B">
              <w:rPr>
                <w:rFonts w:ascii="Gadugi" w:hAnsi="Gadugi" w:cs="Gadugi"/>
              </w:rPr>
              <w:t xml:space="preserve"> (</w:t>
            </w:r>
            <w:r w:rsidRPr="00CF6D67">
              <w:rPr>
                <w:rFonts w:ascii="Gadugi" w:hAnsi="Gadugi" w:cs="Gadugi"/>
              </w:rPr>
              <w:t>ᓂ</w:t>
            </w:r>
            <w:r w:rsidR="006D299B" w:rsidRPr="0028523E">
              <w:rPr>
                <w:rFonts w:ascii="Euphemia" w:hAnsi="Euphemia"/>
                <w:sz w:val="18"/>
                <w:lang w:val="iu-Cans-CA"/>
              </w:rPr>
              <w:t>ᓂᒋᐊ</w:t>
            </w:r>
            <w:r w:rsidR="006D299B">
              <w:rPr>
                <w:rFonts w:ascii="Euphemia" w:hAnsi="Euphemia"/>
                <w:sz w:val="18"/>
              </w:rPr>
              <w:t>)</w:t>
            </w:r>
          </w:p>
        </w:tc>
      </w:tr>
      <w:tr w:rsidR="00E97DFD" w:rsidRPr="003837E2" w14:paraId="589DF660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21F43BA8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31A16623" w14:textId="0896404E" w:rsidR="00E97DFD" w:rsidRPr="00285BA6" w:rsidRDefault="00285BA6" w:rsidP="00C559BD">
            <w:pPr>
              <w:rPr>
                <w:rFonts w:ascii="Euphemia" w:hAnsi="Euphemia"/>
                <w:b/>
                <w:sz w:val="24"/>
              </w:rPr>
            </w:pPr>
            <w:bookmarkStart w:id="1" w:name="_Hlk3899893"/>
            <w:r w:rsidRPr="002807BB">
              <w:rPr>
                <w:rFonts w:ascii="Euphemia" w:hAnsi="Euphemia"/>
                <w:lang w:val="iu-Cans-CA"/>
              </w:rPr>
              <w:t>ᐅᑐᐱᕆ</w:t>
            </w:r>
            <w:bookmarkEnd w:id="1"/>
            <w:r w:rsidRPr="002807BB">
              <w:rPr>
                <w:rFonts w:ascii="Euphemia" w:hAnsi="Euphemia"/>
              </w:rPr>
              <w:t xml:space="preserve"> </w:t>
            </w:r>
            <w:r w:rsidR="002807BB" w:rsidRPr="002807BB">
              <w:rPr>
                <w:rFonts w:ascii="Euphemia" w:hAnsi="Euphemia"/>
              </w:rPr>
              <w:t>25</w:t>
            </w:r>
            <w:r w:rsidRPr="002807BB">
              <w:rPr>
                <w:rFonts w:ascii="Euphemia" w:hAnsi="Euphemia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17D818D8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583DDEEC" w14:textId="340EF5D7" w:rsidR="00E97DFD" w:rsidRPr="003837E2" w:rsidRDefault="00285BA6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19QN043</w:t>
            </w:r>
          </w:p>
        </w:tc>
      </w:tr>
      <w:tr w:rsidR="00E97DFD" w:rsidRPr="003837E2" w14:paraId="3B14F61A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3F019745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5332CFD9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2E321A97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56931682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5F5C8C20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7C788EB9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38084D03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317F4508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7A880EAE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0A8340D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5FE1C6E4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7397EF71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26C9C15B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50B8AEA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46DCF817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26267654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2C96448A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1BD03BAD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E8E11A6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4B47D0D1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1D22AEA8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566B435B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63D34AE6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14:paraId="3BED32F2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5C83C24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3DB7FCD5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1CAB0408" w14:textId="77777777">
        <w:tc>
          <w:tcPr>
            <w:tcW w:w="9576" w:type="dxa"/>
            <w:gridSpan w:val="15"/>
          </w:tcPr>
          <w:p w14:paraId="6C03DAF0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6AF32411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CBB9C30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463823B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4887CC07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53286737" w14:textId="77777777">
        <w:tc>
          <w:tcPr>
            <w:tcW w:w="9576" w:type="dxa"/>
            <w:gridSpan w:val="15"/>
          </w:tcPr>
          <w:p w14:paraId="67C6786D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r w:rsidRPr="003837E2">
              <w:rPr>
                <w:rFonts w:ascii="Euphemia" w:hAnsi="Euphemia"/>
                <w:sz w:val="28"/>
              </w:rPr>
              <w:t>?</w:t>
            </w:r>
            <w:proofErr w:type="spellEnd"/>
          </w:p>
          <w:p w14:paraId="4406DF6A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6B5BBF9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14F930D4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36D2E1AC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5467CE7F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500C79C1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9A7B39D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01A240FE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A3F12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33A9F726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2D69B534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596847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40024435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31FF8BF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7E730C27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7B33EA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038359F3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1E6CC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673F3221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58D200BC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1EA63127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68B857BE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30B052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bookmarkEnd w:id="0"/>
    </w:tbl>
    <w:p w14:paraId="0B731C65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C0ED8" w14:textId="77777777" w:rsidR="00DA0CAB" w:rsidRDefault="00DA0CAB">
      <w:r>
        <w:separator/>
      </w:r>
    </w:p>
  </w:endnote>
  <w:endnote w:type="continuationSeparator" w:id="0">
    <w:p w14:paraId="7BF9FD55" w14:textId="77777777" w:rsidR="00DA0CAB" w:rsidRDefault="00DA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738DF" w14:textId="77777777" w:rsidR="00DA0CAB" w:rsidRDefault="00DA0CAB">
      <w:r>
        <w:separator/>
      </w:r>
    </w:p>
  </w:footnote>
  <w:footnote w:type="continuationSeparator" w:id="0">
    <w:p w14:paraId="57190594" w14:textId="77777777" w:rsidR="00DA0CAB" w:rsidRDefault="00DA0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F32A7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BA6"/>
    <w:rsid w:val="000F7F83"/>
    <w:rsid w:val="00176E0E"/>
    <w:rsid w:val="001E7FAB"/>
    <w:rsid w:val="0021680B"/>
    <w:rsid w:val="002322EE"/>
    <w:rsid w:val="002807BB"/>
    <w:rsid w:val="00285BA6"/>
    <w:rsid w:val="003837E2"/>
    <w:rsid w:val="00456075"/>
    <w:rsid w:val="0055027E"/>
    <w:rsid w:val="00565481"/>
    <w:rsid w:val="005D1172"/>
    <w:rsid w:val="00615CBC"/>
    <w:rsid w:val="006931A0"/>
    <w:rsid w:val="006D299B"/>
    <w:rsid w:val="00727D7C"/>
    <w:rsid w:val="00746B4B"/>
    <w:rsid w:val="00752D02"/>
    <w:rsid w:val="00777208"/>
    <w:rsid w:val="008A188C"/>
    <w:rsid w:val="008E5AD6"/>
    <w:rsid w:val="00974750"/>
    <w:rsid w:val="009F09FB"/>
    <w:rsid w:val="00BA3246"/>
    <w:rsid w:val="00C36912"/>
    <w:rsid w:val="00C559BD"/>
    <w:rsid w:val="00C90EC1"/>
    <w:rsid w:val="00D0545A"/>
    <w:rsid w:val="00D20E6A"/>
    <w:rsid w:val="00DA0CAB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BD6D6E"/>
  <w15:chartTrackingRefBased/>
  <w15:docId w15:val="{5E8DABD3-2EA7-4149-B9A8-C806D2A8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2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Jaida Ohokannoak</dc:creator>
  <cp:keywords/>
  <cp:lastModifiedBy>Jaida Ohokannoak</cp:lastModifiedBy>
  <cp:revision>3</cp:revision>
  <cp:lastPrinted>2005-06-16T19:24:00Z</cp:lastPrinted>
  <dcterms:created xsi:type="dcterms:W3CDTF">2019-09-30T17:13:00Z</dcterms:created>
  <dcterms:modified xsi:type="dcterms:W3CDTF">2019-10-03T16:21:00Z</dcterms:modified>
</cp:coreProperties>
</file>