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25751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EBC8383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10DFE3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0DDBA8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D5B56B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54A8CC4" w14:textId="343DB7E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DC39D6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806F114" w14:textId="647E4D5A" w:rsidR="00E97DFD" w:rsidRPr="00DC39D6" w:rsidRDefault="00DC39D6" w:rsidP="00456075">
            <w:pPr>
              <w:rPr>
                <w:b/>
                <w:bCs/>
                <w:sz w:val="22"/>
                <w:szCs w:val="22"/>
              </w:rPr>
            </w:pPr>
            <w:r w:rsidRPr="00DC39D6">
              <w:rPr>
                <w:b/>
                <w:bCs/>
                <w:sz w:val="22"/>
                <w:szCs w:val="22"/>
              </w:rPr>
              <w:t>The effect of warming on aquatic invertebrates in the Kitikmeot</w:t>
            </w:r>
          </w:p>
        </w:tc>
      </w:tr>
      <w:tr w:rsidR="00E97DFD" w:rsidRPr="004E4F93" w14:paraId="58E0188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41BA5F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3BBDB7E" w14:textId="63E02CDA" w:rsidR="00E97DFD" w:rsidRPr="004E4F93" w:rsidRDefault="00DC39D6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British Columbia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D1F113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1B111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16BBC2E" w14:textId="7D998CF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DC39D6">
              <w:rPr>
                <w:b/>
                <w:sz w:val="22"/>
                <w:szCs w:val="22"/>
              </w:rPr>
              <w:t xml:space="preserve">Cambridge Bay, </w:t>
            </w:r>
            <w:r w:rsidRPr="004E4F93"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4E4F93" w14:paraId="4FC85BF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BE4696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4ABBEDB" w14:textId="68D5E78E" w:rsidR="00E97DFD" w:rsidRPr="004E4F93" w:rsidRDefault="00DC39D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20, 2020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BC57A8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1FB4664" w14:textId="7079366B" w:rsidR="00E97DFD" w:rsidRPr="004E4F93" w:rsidRDefault="00DC39D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19YN044</w:t>
            </w:r>
            <w:bookmarkStart w:id="0" w:name="_GoBack"/>
            <w:bookmarkEnd w:id="0"/>
          </w:p>
        </w:tc>
      </w:tr>
      <w:tr w:rsidR="00E97DFD" w:rsidRPr="004E4F93" w14:paraId="02F53ABE" w14:textId="77777777">
        <w:tc>
          <w:tcPr>
            <w:tcW w:w="9576" w:type="dxa"/>
            <w:gridSpan w:val="16"/>
            <w:tcBorders>
              <w:top w:val="nil"/>
            </w:tcBorders>
          </w:tcPr>
          <w:p w14:paraId="547E0E3E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1255C09" w14:textId="77777777">
        <w:tc>
          <w:tcPr>
            <w:tcW w:w="9576" w:type="dxa"/>
            <w:gridSpan w:val="16"/>
          </w:tcPr>
          <w:p w14:paraId="14DB32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8391A5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1B4AF7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BBB0CC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1E5941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F6E515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336D4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DF335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6545B4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D3E88B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3107B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A550F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4A40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8E8DC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E187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7BFA64" w14:textId="77777777">
        <w:tc>
          <w:tcPr>
            <w:tcW w:w="9576" w:type="dxa"/>
            <w:gridSpan w:val="16"/>
          </w:tcPr>
          <w:p w14:paraId="514894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87D38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F9A70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8AAA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CCD88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F17D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78FC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5E92F4" w14:textId="77777777">
        <w:tc>
          <w:tcPr>
            <w:tcW w:w="9576" w:type="dxa"/>
            <w:gridSpan w:val="16"/>
          </w:tcPr>
          <w:p w14:paraId="4D41AF2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BE89F4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632CD7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013F7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8EBE3D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C915B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2C5B7E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A3892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75730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6F424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2C550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79F0E6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62D80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B3D9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09981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C13F3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4C387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1B88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C53C4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4B76B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BAABE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BDDCC72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71E6C6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5321A2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E21A5A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6F8E8C8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5839F" w14:textId="77777777" w:rsidR="00DC39D6" w:rsidRDefault="00DC39D6">
      <w:r>
        <w:separator/>
      </w:r>
    </w:p>
  </w:endnote>
  <w:endnote w:type="continuationSeparator" w:id="0">
    <w:p w14:paraId="30F8F600" w14:textId="77777777" w:rsidR="00DC39D6" w:rsidRDefault="00DC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4891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228B88B" wp14:editId="5F3C6E8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C684C0B" wp14:editId="3839FB2B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3656ACD" wp14:editId="04BF0D9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0785E60" wp14:editId="14C9558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AE2EEEB" wp14:editId="3EF45CC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proofErr w:type="spellStart"/>
    <w:r>
      <w:rPr>
        <w:sz w:val="16"/>
        <w:szCs w:val="16"/>
      </w:rPr>
      <w:t>NunavutImpactReviewBoard</w:t>
    </w:r>
    <w:proofErr w:type="spellEnd"/>
  </w:p>
  <w:p w14:paraId="370D48E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3B262D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749C6" w14:textId="77777777" w:rsidR="00DC39D6" w:rsidRDefault="00DC39D6">
      <w:r>
        <w:separator/>
      </w:r>
    </w:p>
  </w:footnote>
  <w:footnote w:type="continuationSeparator" w:id="0">
    <w:p w14:paraId="1F4DDE57" w14:textId="77777777" w:rsidR="00DC39D6" w:rsidRDefault="00DC3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4C47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105358B" wp14:editId="0FE3D32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9D6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C39D6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B417628"/>
  <w15:chartTrackingRefBased/>
  <w15:docId w15:val="{4B77C806-6FED-477A-9961-8FB496D9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204</Words>
  <Characters>1756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1</cp:revision>
  <cp:lastPrinted>2005-06-16T19:24:00Z</cp:lastPrinted>
  <dcterms:created xsi:type="dcterms:W3CDTF">2020-01-07T23:23:00Z</dcterms:created>
  <dcterms:modified xsi:type="dcterms:W3CDTF">2020-01-07T23:28:00Z</dcterms:modified>
</cp:coreProperties>
</file>