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6862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8252FD3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5A8B18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3B070BF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18615C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2E2396A" w14:textId="4A7C4BDC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6C19D6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BC14BCF" w14:textId="79696253" w:rsidR="00E97DFD" w:rsidRPr="004E4F93" w:rsidRDefault="006C19D6" w:rsidP="00456075">
            <w:pPr>
              <w:rPr>
                <w:b/>
                <w:sz w:val="22"/>
                <w:szCs w:val="22"/>
              </w:rPr>
            </w:pPr>
            <w:r w:rsidRPr="006C19D6">
              <w:rPr>
                <w:b/>
                <w:sz w:val="22"/>
                <w:szCs w:val="22"/>
              </w:rPr>
              <w:t>“Ferguson Lake”</w:t>
            </w:r>
          </w:p>
        </w:tc>
      </w:tr>
      <w:tr w:rsidR="00E97DFD" w:rsidRPr="004E4F93" w14:paraId="3328336D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FFF1C8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8F67D0D" w14:textId="1DFBC6B8" w:rsidR="00E97DFD" w:rsidRPr="004E4F93" w:rsidRDefault="006C19D6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6C19D6">
              <w:rPr>
                <w:b/>
                <w:bCs/>
                <w:sz w:val="22"/>
                <w:szCs w:val="22"/>
              </w:rPr>
              <w:t>Canadian North Resources and Development Corp.</w:t>
            </w:r>
            <w:bookmarkStart w:id="0" w:name="_GoBack"/>
            <w:bookmarkEnd w:id="0"/>
          </w:p>
        </w:tc>
      </w:tr>
      <w:tr w:rsidR="00E97DFD" w:rsidRPr="004E4F93" w14:paraId="3EA30E9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49BAB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F8C90FD" w14:textId="296A5B60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 Region</w:t>
            </w:r>
          </w:p>
        </w:tc>
      </w:tr>
      <w:tr w:rsidR="00E97DFD" w:rsidRPr="004E4F93" w14:paraId="45C6353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073275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CB9442B" w14:textId="7A7CD95B" w:rsidR="00E97DFD" w:rsidRPr="004E4F93" w:rsidRDefault="006C19D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29, 2020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A79005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F0FA1FC" w14:textId="78FE230E" w:rsidR="00E97DFD" w:rsidRPr="004E4F93" w:rsidRDefault="006C19D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19RNA046</w:t>
            </w:r>
          </w:p>
        </w:tc>
      </w:tr>
      <w:tr w:rsidR="00E97DFD" w:rsidRPr="004E4F93" w14:paraId="35325055" w14:textId="77777777">
        <w:tc>
          <w:tcPr>
            <w:tcW w:w="9576" w:type="dxa"/>
            <w:gridSpan w:val="16"/>
            <w:tcBorders>
              <w:top w:val="nil"/>
            </w:tcBorders>
          </w:tcPr>
          <w:p w14:paraId="5FF42B6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43C9648" w14:textId="77777777">
        <w:tc>
          <w:tcPr>
            <w:tcW w:w="9576" w:type="dxa"/>
            <w:gridSpan w:val="16"/>
          </w:tcPr>
          <w:p w14:paraId="6640AA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9C72CD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90F7E8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276061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4D5772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C48ED4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4C4B6E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9A8C52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AA06D3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789CC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C7A83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3227C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1A761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B309A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97CA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C9B8BA3" w14:textId="77777777">
        <w:tc>
          <w:tcPr>
            <w:tcW w:w="9576" w:type="dxa"/>
            <w:gridSpan w:val="16"/>
          </w:tcPr>
          <w:p w14:paraId="235DF8D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720EC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166B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8181E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4DCB6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8016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E7BF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6374EA3" w14:textId="77777777">
        <w:tc>
          <w:tcPr>
            <w:tcW w:w="9576" w:type="dxa"/>
            <w:gridSpan w:val="16"/>
          </w:tcPr>
          <w:p w14:paraId="1648A67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C25CF5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8FD60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611D46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50D7C4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165B7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2CF74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2D088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50C97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F1B09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36C4E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A5CE14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B1780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B493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D9DF2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F779A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DA1E84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3C0A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259C4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8D621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9CD22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0911EF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758EBC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959C7B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44EDD6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A5E0CC6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04A66" w14:textId="77777777" w:rsidR="0038361A" w:rsidRDefault="0038361A">
      <w:r>
        <w:separator/>
      </w:r>
    </w:p>
  </w:endnote>
  <w:endnote w:type="continuationSeparator" w:id="0">
    <w:p w14:paraId="077B98E1" w14:textId="77777777" w:rsidR="0038361A" w:rsidRDefault="00383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05951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4B94243" wp14:editId="122FEAE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3540666" wp14:editId="5986466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F47C4F9" wp14:editId="4F5C38F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002DBB0" wp14:editId="28B2B4F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AD66E1B" wp14:editId="3F4AE8F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proofErr w:type="spellStart"/>
    <w:r>
      <w:rPr>
        <w:sz w:val="16"/>
        <w:szCs w:val="16"/>
      </w:rPr>
      <w:t>NunavutImpactReviewBoard</w:t>
    </w:r>
    <w:proofErr w:type="spellEnd"/>
  </w:p>
  <w:p w14:paraId="13CF4B4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288786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7A518" w14:textId="77777777" w:rsidR="0038361A" w:rsidRDefault="0038361A">
      <w:r>
        <w:separator/>
      </w:r>
    </w:p>
  </w:footnote>
  <w:footnote w:type="continuationSeparator" w:id="0">
    <w:p w14:paraId="63ABBB38" w14:textId="77777777" w:rsidR="0038361A" w:rsidRDefault="00383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2100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8C196E6" wp14:editId="55C6BFC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9D6"/>
    <w:rsid w:val="000F7F83"/>
    <w:rsid w:val="00176E0E"/>
    <w:rsid w:val="001E7FAB"/>
    <w:rsid w:val="002322EE"/>
    <w:rsid w:val="003759D5"/>
    <w:rsid w:val="0038361A"/>
    <w:rsid w:val="00404AA6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6C19D6"/>
    <w:rsid w:val="00714AB0"/>
    <w:rsid w:val="00727D7C"/>
    <w:rsid w:val="00746B4B"/>
    <w:rsid w:val="00752D02"/>
    <w:rsid w:val="00777208"/>
    <w:rsid w:val="008A188C"/>
    <w:rsid w:val="008B3110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E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797109F"/>
  <w15:chartTrackingRefBased/>
  <w15:docId w15:val="{A666B8B7-4FA0-4DBA-A0F0-A335324C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4</TotalTime>
  <Pages>1</Pages>
  <Words>196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Mia Otokiak</cp:lastModifiedBy>
  <cp:revision>4</cp:revision>
  <cp:lastPrinted>2005-06-16T19:24:00Z</cp:lastPrinted>
  <dcterms:created xsi:type="dcterms:W3CDTF">2020-01-07T20:42:00Z</dcterms:created>
  <dcterms:modified xsi:type="dcterms:W3CDTF">2020-01-08T22:16:00Z</dcterms:modified>
</cp:coreProperties>
</file>