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A5708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7DA2C41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7E08B3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C49690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966B1AF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74F76FA" w14:textId="6E42AC24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B043E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E9446A4" w14:textId="258C28EE" w:rsidR="00E97DFD" w:rsidRPr="004E4F93" w:rsidRDefault="00B043EF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="00560A97">
              <w:rPr>
                <w:b/>
                <w:sz w:val="22"/>
                <w:szCs w:val="22"/>
              </w:rPr>
              <w:t>P NANOOK</w:t>
            </w:r>
            <w:r w:rsidR="00D76895">
              <w:rPr>
                <w:b/>
                <w:sz w:val="22"/>
                <w:szCs w:val="22"/>
              </w:rPr>
              <w:t>-</w:t>
            </w:r>
            <w:r w:rsidR="00560A97">
              <w:rPr>
                <w:b/>
                <w:sz w:val="22"/>
                <w:szCs w:val="22"/>
              </w:rPr>
              <w:t>NUNALIVUT</w:t>
            </w:r>
            <w:r>
              <w:rPr>
                <w:b/>
                <w:sz w:val="22"/>
                <w:szCs w:val="22"/>
              </w:rPr>
              <w:t xml:space="preserve"> 2020</w:t>
            </w:r>
          </w:p>
        </w:tc>
      </w:tr>
      <w:tr w:rsidR="00E97DFD" w:rsidRPr="004E4F93" w14:paraId="00C19BC1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3BB519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4356DCA" w14:textId="31B680D6" w:rsidR="00E97DFD" w:rsidRPr="00B043EF" w:rsidRDefault="00B043EF" w:rsidP="00C03592">
            <w:pPr>
              <w:tabs>
                <w:tab w:val="left" w:pos="1095"/>
              </w:tabs>
              <w:rPr>
                <w:b/>
                <w:bCs/>
                <w:sz w:val="22"/>
                <w:szCs w:val="22"/>
              </w:rPr>
            </w:pPr>
            <w:r w:rsidRPr="00B043EF">
              <w:rPr>
                <w:b/>
                <w:bCs/>
              </w:rPr>
              <w:t>Department of National Defence (DND)</w:t>
            </w:r>
            <w:r w:rsidR="00C473D7" w:rsidRPr="00B043EF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4F965B2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1E80E58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1F2182D" w14:textId="645F27B4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Kivalliq</w:t>
            </w:r>
            <w:r w:rsidR="00B043EF">
              <w:rPr>
                <w:b/>
                <w:sz w:val="22"/>
                <w:szCs w:val="22"/>
              </w:rPr>
              <w:t xml:space="preserve"> and </w:t>
            </w:r>
            <w:r w:rsidRPr="004E4F93">
              <w:rPr>
                <w:b/>
                <w:sz w:val="22"/>
                <w:szCs w:val="22"/>
              </w:rPr>
              <w:t>Qikiqtani (North Baffin</w:t>
            </w:r>
            <w:r w:rsidR="00B043EF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  <w:r w:rsidR="00AF0F0D">
              <w:rPr>
                <w:b/>
                <w:sz w:val="22"/>
                <w:szCs w:val="22"/>
              </w:rPr>
              <w:t>s</w:t>
            </w:r>
            <w:bookmarkStart w:id="0" w:name="_GoBack"/>
            <w:bookmarkEnd w:id="0"/>
          </w:p>
        </w:tc>
      </w:tr>
      <w:tr w:rsidR="00E97DFD" w:rsidRPr="004E4F93" w14:paraId="0A3C4F8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634302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B271B9C" w14:textId="1A62387A" w:rsidR="00E97DFD" w:rsidRPr="004E4F93" w:rsidRDefault="00B043EF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March 1</w:t>
            </w:r>
            <w:r w:rsidR="00A77AE8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, 2020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65AFD4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BB42D58" w14:textId="7BEF0C07" w:rsidR="00E97DFD" w:rsidRPr="004E4F93" w:rsidRDefault="00B043E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19DN049</w:t>
            </w:r>
          </w:p>
        </w:tc>
      </w:tr>
      <w:tr w:rsidR="00E97DFD" w:rsidRPr="004E4F93" w14:paraId="02F1A681" w14:textId="77777777">
        <w:tc>
          <w:tcPr>
            <w:tcW w:w="9576" w:type="dxa"/>
            <w:gridSpan w:val="16"/>
            <w:tcBorders>
              <w:top w:val="nil"/>
            </w:tcBorders>
          </w:tcPr>
          <w:p w14:paraId="46C4B21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2B07F664" w14:textId="77777777">
        <w:tc>
          <w:tcPr>
            <w:tcW w:w="9576" w:type="dxa"/>
            <w:gridSpan w:val="16"/>
          </w:tcPr>
          <w:p w14:paraId="0B8D5D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94A0CD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8DC5EAE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929130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7CCAB6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1D81B3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1A99829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E33EB1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78CEC47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F53234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37C465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71A417C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311DC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A4F8E0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090B6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3454AFE" w14:textId="77777777">
        <w:tc>
          <w:tcPr>
            <w:tcW w:w="9576" w:type="dxa"/>
            <w:gridSpan w:val="16"/>
          </w:tcPr>
          <w:p w14:paraId="6B84311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95C4C9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4F34C3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BEE0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9A41E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8356D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4C4217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F8B8ACA" w14:textId="77777777">
        <w:tc>
          <w:tcPr>
            <w:tcW w:w="9576" w:type="dxa"/>
            <w:gridSpan w:val="16"/>
          </w:tcPr>
          <w:p w14:paraId="045ACDEA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A9A431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B0D260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278650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FC8CE3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59C7D9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68F2186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758150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92B05A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285CC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F5321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6329C63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C06000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3CBB8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DF3FF5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49794C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FD790C6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A6477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C11C28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0619F5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C29EF8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F7BCDEB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BD9B74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A58CCE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BB87C0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B97B059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2A5F44" w14:textId="77777777" w:rsidR="00CE6BA3" w:rsidRDefault="00CE6BA3">
      <w:r>
        <w:separator/>
      </w:r>
    </w:p>
  </w:endnote>
  <w:endnote w:type="continuationSeparator" w:id="0">
    <w:p w14:paraId="7B97F3DB" w14:textId="77777777" w:rsidR="00CE6BA3" w:rsidRDefault="00CE6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60A92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13533CD0" wp14:editId="7B50A378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F9C1D5D" wp14:editId="031F72D9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8859E2F" wp14:editId="6912697C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265A6EC" wp14:editId="10C15C4B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4FE5155" wp14:editId="0B83218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E7046DA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045ADB70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76B639" w14:textId="77777777" w:rsidR="00CE6BA3" w:rsidRDefault="00CE6BA3">
      <w:r>
        <w:separator/>
      </w:r>
    </w:p>
  </w:footnote>
  <w:footnote w:type="continuationSeparator" w:id="0">
    <w:p w14:paraId="05BADDF6" w14:textId="77777777" w:rsidR="00CE6BA3" w:rsidRDefault="00CE6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6AB1E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75752E8" wp14:editId="5C1456CF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3EF"/>
    <w:rsid w:val="000B74FF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60A97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77AE8"/>
    <w:rsid w:val="00AF0F0D"/>
    <w:rsid w:val="00AF1661"/>
    <w:rsid w:val="00B043EF"/>
    <w:rsid w:val="00C03592"/>
    <w:rsid w:val="00C473D7"/>
    <w:rsid w:val="00C559BD"/>
    <w:rsid w:val="00C90EC1"/>
    <w:rsid w:val="00CE6BA3"/>
    <w:rsid w:val="00D20E6A"/>
    <w:rsid w:val="00D76895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931F0D3"/>
  <w15:chartTrackingRefBased/>
  <w15:docId w15:val="{D8A79C59-2CF7-4BE5-BE03-801CE94BA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5</TotalTime>
  <Pages>1</Pages>
  <Words>200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Jaida Ohokannoak</dc:creator>
  <cp:keywords/>
  <cp:lastModifiedBy>Info</cp:lastModifiedBy>
  <cp:revision>6</cp:revision>
  <cp:lastPrinted>2005-06-16T19:24:00Z</cp:lastPrinted>
  <dcterms:created xsi:type="dcterms:W3CDTF">2020-02-25T17:05:00Z</dcterms:created>
  <dcterms:modified xsi:type="dcterms:W3CDTF">2020-02-26T16:40:00Z</dcterms:modified>
</cp:coreProperties>
</file>