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39608696" w:rsidR="00E97DFD" w:rsidRPr="006D2267" w:rsidRDefault="00FE47EE" w:rsidP="00456075">
            <w:pPr>
              <w:rPr>
                <w:rFonts w:ascii="Euphemia" w:hAnsi="Euphemia"/>
                <w:b/>
              </w:rPr>
            </w:pPr>
            <w:r w:rsidRPr="00FE47EE">
              <w:rPr>
                <w:rFonts w:ascii="Euphemia" w:hAnsi="Euphemia"/>
                <w:b/>
              </w:rPr>
              <w:t>Operation Nanook-</w:t>
            </w:r>
            <w:proofErr w:type="spellStart"/>
            <w:r w:rsidRPr="00FE47EE">
              <w:rPr>
                <w:rFonts w:ascii="Euphemia" w:hAnsi="Euphemia"/>
                <w:b/>
              </w:rPr>
              <w:t>Nunalivut</w:t>
            </w:r>
            <w:proofErr w:type="spellEnd"/>
            <w:r w:rsidRPr="00FE47EE">
              <w:rPr>
                <w:rFonts w:ascii="Euphemia" w:hAnsi="Euphemia"/>
                <w:b/>
              </w:rPr>
              <w:t xml:space="preserve"> 2020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1A4DBD14" w:rsidR="00E97DFD" w:rsidRPr="006D2267" w:rsidRDefault="00FE47E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 xml:space="preserve">Department of National </w:t>
            </w:r>
            <w:proofErr w:type="spellStart"/>
            <w:r>
              <w:rPr>
                <w:rFonts w:ascii="Euphemia" w:hAnsi="Euphemia"/>
                <w:b/>
              </w:rPr>
              <w:t>Defence</w:t>
            </w:r>
            <w:proofErr w:type="spellEnd"/>
            <w:r>
              <w:rPr>
                <w:rFonts w:ascii="Euphemia" w:hAnsi="Euphemia"/>
                <w:b/>
              </w:rPr>
              <w:t xml:space="preserve"> (DND)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335B701F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>Kivalliq</w:t>
            </w:r>
            <w:r w:rsidR="00FE47EE">
              <w:rPr>
                <w:rFonts w:ascii="Euphemia" w:hAnsi="Euphemia"/>
                <w:b/>
              </w:rPr>
              <w:t xml:space="preserve"> and </w:t>
            </w:r>
            <w:proofErr w:type="spellStart"/>
            <w:r w:rsidRPr="006D2267">
              <w:rPr>
                <w:rFonts w:ascii="Euphemia" w:hAnsi="Euphemia"/>
                <w:b/>
              </w:rPr>
              <w:t>Qikitani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(Nort</w:t>
            </w:r>
            <w:r w:rsidR="00FE47EE">
              <w:rPr>
                <w:rFonts w:ascii="Euphemia" w:hAnsi="Euphemia"/>
                <w:b/>
              </w:rPr>
              <w:t xml:space="preserve">h </w:t>
            </w:r>
            <w:r w:rsidRPr="006D2267">
              <w:rPr>
                <w:rFonts w:ascii="Euphemia" w:hAnsi="Euphemia"/>
                <w:b/>
              </w:rPr>
              <w:t>Baffin) Region</w:t>
            </w:r>
            <w:r w:rsidR="00FE47EE">
              <w:rPr>
                <w:rFonts w:ascii="Euphemia" w:hAnsi="Euphemia"/>
                <w:b/>
              </w:rPr>
              <w:t>s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4BB4EB1C" w:rsidR="00E97DFD" w:rsidRPr="006D2267" w:rsidRDefault="00FE47EE" w:rsidP="00C559BD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M</w:t>
            </w:r>
            <w:bookmarkStart w:id="0" w:name="_GoBack"/>
            <w:bookmarkEnd w:id="0"/>
            <w:r>
              <w:rPr>
                <w:rFonts w:ascii="Euphemia" w:hAnsi="Euphemia"/>
                <w:b/>
              </w:rPr>
              <w:t>arch 17, 2020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33BF461" w:rsidR="00E97DFD" w:rsidRPr="006D2267" w:rsidRDefault="00FE47E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19DN049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57CD1" w14:textId="77777777" w:rsidR="007A70BB" w:rsidRDefault="007A70BB">
      <w:r>
        <w:separator/>
      </w:r>
    </w:p>
  </w:endnote>
  <w:endnote w:type="continuationSeparator" w:id="0">
    <w:p w14:paraId="1B2366DA" w14:textId="77777777" w:rsidR="007A70BB" w:rsidRDefault="007A7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</w:t>
    </w:r>
    <w:proofErr w:type="spellStart"/>
    <w:r>
      <w:rPr>
        <w:rFonts w:ascii="Euphemia" w:hAnsi="Euphemia"/>
        <w:sz w:val="14"/>
        <w:szCs w:val="14"/>
      </w:rPr>
      <w:t>NunavutImpactReviewBoard</w:t>
    </w:r>
    <w:proofErr w:type="spellEnd"/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9AD6F" w14:textId="77777777" w:rsidR="007A70BB" w:rsidRDefault="007A70BB">
      <w:r>
        <w:separator/>
      </w:r>
    </w:p>
  </w:footnote>
  <w:footnote w:type="continuationSeparator" w:id="0">
    <w:p w14:paraId="5EFB486C" w14:textId="77777777" w:rsidR="007A70BB" w:rsidRDefault="007A7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931A0"/>
    <w:rsid w:val="006D2267"/>
    <w:rsid w:val="00727D7C"/>
    <w:rsid w:val="00746B4B"/>
    <w:rsid w:val="00752D02"/>
    <w:rsid w:val="00777208"/>
    <w:rsid w:val="007A70BB"/>
    <w:rsid w:val="00870F26"/>
    <w:rsid w:val="008A188C"/>
    <w:rsid w:val="00974750"/>
    <w:rsid w:val="00995529"/>
    <w:rsid w:val="009A6EF5"/>
    <w:rsid w:val="009C35CC"/>
    <w:rsid w:val="009F09FB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  <w:rsid w:val="00FE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X-TEMPORARY%20FILES\Andrea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2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Jaida Ohokannoak</cp:lastModifiedBy>
  <cp:revision>2</cp:revision>
  <cp:lastPrinted>2005-06-16T19:24:00Z</cp:lastPrinted>
  <dcterms:created xsi:type="dcterms:W3CDTF">2020-02-25T17:12:00Z</dcterms:created>
  <dcterms:modified xsi:type="dcterms:W3CDTF">2020-02-25T17:12:00Z</dcterms:modified>
</cp:coreProperties>
</file>