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C472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75C1CCE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6DF776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5F4025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EC6214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D0A49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EC1E048" w14:textId="5A72CDDD" w:rsidR="00E97DFD" w:rsidRPr="004E4F93" w:rsidRDefault="00D646DE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Arctic Kingdom Floe Edge Camp Day Trips - 2020</w:t>
            </w:r>
          </w:p>
        </w:tc>
      </w:tr>
      <w:tr w:rsidR="00E97DFD" w:rsidRPr="004E4F93" w14:paraId="4872DAA5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1F80CE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4136E15" w14:textId="75D2169C" w:rsidR="00E97DFD" w:rsidRPr="004E4F93" w:rsidRDefault="00D646DE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Arctic Kingdom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65619E6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93ABC9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5D60CB3C" w14:textId="20E3548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00EFB61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D07AF6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AE22E7B" w14:textId="57EDEC20" w:rsidR="00E97DFD" w:rsidRPr="004E4F93" w:rsidRDefault="00D646DE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16, 202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21E19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7D63D05" w14:textId="329B4484" w:rsidR="00E97DFD" w:rsidRPr="004E4F93" w:rsidRDefault="00D646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15AN029</w:t>
            </w:r>
          </w:p>
        </w:tc>
      </w:tr>
      <w:tr w:rsidR="00E97DFD" w:rsidRPr="004E4F93" w14:paraId="39ECED27" w14:textId="77777777">
        <w:tc>
          <w:tcPr>
            <w:tcW w:w="9576" w:type="dxa"/>
            <w:gridSpan w:val="16"/>
            <w:tcBorders>
              <w:top w:val="nil"/>
            </w:tcBorders>
          </w:tcPr>
          <w:p w14:paraId="07288E6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F3319DA" w14:textId="77777777">
        <w:tc>
          <w:tcPr>
            <w:tcW w:w="9576" w:type="dxa"/>
            <w:gridSpan w:val="16"/>
          </w:tcPr>
          <w:p w14:paraId="5152B25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C8FB7F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091B08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02E52F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C315D0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CCA3E6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5C8574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1C9D7B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4764C6B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029434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A062B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69CBDFE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593C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7E01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FD15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1B3319C" w14:textId="77777777">
        <w:tc>
          <w:tcPr>
            <w:tcW w:w="9576" w:type="dxa"/>
            <w:gridSpan w:val="16"/>
          </w:tcPr>
          <w:p w14:paraId="467396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B67C2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6A785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C72C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B08D37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CA468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A4B9C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C67A4F" w14:textId="77777777">
        <w:tc>
          <w:tcPr>
            <w:tcW w:w="9576" w:type="dxa"/>
            <w:gridSpan w:val="16"/>
          </w:tcPr>
          <w:p w14:paraId="2282D72F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085F1A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955E4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64DA65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BF484B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E946A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808D4F0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F4ED9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EE8C1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25245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94C87F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4FFC26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5DDDC9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492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C47C1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7D0815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CC25B8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D289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1FDF5E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6D0B7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02DEC3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4ED418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ECFC39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9001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68CDC5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CF7CF1A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9F2A3" w14:textId="77777777" w:rsidR="00D646DE" w:rsidRDefault="00D646DE">
      <w:r>
        <w:separator/>
      </w:r>
    </w:p>
  </w:endnote>
  <w:endnote w:type="continuationSeparator" w:id="0">
    <w:p w14:paraId="3DA8CA53" w14:textId="77777777" w:rsidR="00D646DE" w:rsidRDefault="00D64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9768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3B38DB2" wp14:editId="5A4FC9F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204F76E" wp14:editId="53950ED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679D82" wp14:editId="5A1255A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C6D9256" wp14:editId="6293A177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4A64339" wp14:editId="096DB84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proofErr w:type="spellStart"/>
    <w:r>
      <w:rPr>
        <w:sz w:val="16"/>
        <w:szCs w:val="16"/>
      </w:rPr>
      <w:t>NunavutImpactReviewBoard</w:t>
    </w:r>
    <w:proofErr w:type="spellEnd"/>
  </w:p>
  <w:p w14:paraId="2FF5B63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005C68C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10A55" w14:textId="77777777" w:rsidR="00D646DE" w:rsidRDefault="00D646DE">
      <w:r>
        <w:separator/>
      </w:r>
    </w:p>
  </w:footnote>
  <w:footnote w:type="continuationSeparator" w:id="0">
    <w:p w14:paraId="3584742B" w14:textId="77777777" w:rsidR="00D646DE" w:rsidRDefault="00D64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2A19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8D1710B" wp14:editId="75EA971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DE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646DE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5CCF69B"/>
  <w15:chartTrackingRefBased/>
  <w15:docId w15:val="{507FBD47-8EED-468D-825F-36CB963AA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201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Mia Otokiak</dc:creator>
  <cp:keywords/>
  <cp:lastModifiedBy>Mia Otokiak</cp:lastModifiedBy>
  <cp:revision>1</cp:revision>
  <cp:lastPrinted>2005-06-16T19:24:00Z</cp:lastPrinted>
  <dcterms:created xsi:type="dcterms:W3CDTF">2020-03-06T21:24:00Z</dcterms:created>
  <dcterms:modified xsi:type="dcterms:W3CDTF">2020-03-06T21:27:00Z</dcterms:modified>
</cp:coreProperties>
</file>