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67711" w14:textId="4ABB366D" w:rsidR="1DA0C4DA" w:rsidRDefault="1DA0C4DA" w:rsidP="1DA0C4DA">
      <w:pPr>
        <w:pStyle w:val="Heading1"/>
        <w:rPr>
          <w:color w:val="595959" w:themeColor="text1" w:themeTint="A6"/>
        </w:rPr>
      </w:pPr>
    </w:p>
    <w:p w14:paraId="42395CCC" w14:textId="4B53692F" w:rsidR="009E1C9F" w:rsidRDefault="004E22F3" w:rsidP="00232314">
      <w:pPr>
        <w:pStyle w:val="Heading1"/>
        <w:rPr>
          <w:color w:val="595959" w:themeColor="text1" w:themeTint="A6"/>
        </w:rPr>
      </w:pPr>
      <w:r>
        <w:rPr>
          <w:color w:val="595959" w:themeColor="text1" w:themeTint="A6"/>
        </w:rPr>
        <w:t>Terr</w:t>
      </w:r>
      <w:r w:rsidR="004716B4">
        <w:rPr>
          <w:color w:val="595959" w:themeColor="text1" w:themeTint="A6"/>
        </w:rPr>
        <w:t>es</w:t>
      </w:r>
      <w:r>
        <w:rPr>
          <w:color w:val="595959" w:themeColor="text1" w:themeTint="A6"/>
        </w:rPr>
        <w:t>trial Advisory Group</w:t>
      </w:r>
      <w:r w:rsidR="004716B4">
        <w:rPr>
          <w:color w:val="595959" w:themeColor="text1" w:themeTint="A6"/>
        </w:rPr>
        <w:t xml:space="preserve"> Meeting Agenda</w:t>
      </w:r>
    </w:p>
    <w:p w14:paraId="01972FF5" w14:textId="6BDF178E" w:rsidR="00CD6033" w:rsidRDefault="00CD6033" w:rsidP="0A1EEFEF">
      <w:pPr>
        <w:pStyle w:val="ContactInfo"/>
        <w:pBdr>
          <w:bottom w:val="single" w:sz="12" w:space="1" w:color="auto"/>
        </w:pBdr>
        <w:spacing w:after="0" w:line="276" w:lineRule="auto"/>
        <w:rPr>
          <w:rFonts w:ascii="Arial" w:hAnsi="Arial" w:cs="Arial"/>
          <w:sz w:val="26"/>
          <w:szCs w:val="26"/>
        </w:rPr>
      </w:pPr>
      <w:r w:rsidRPr="0A1EEFEF">
        <w:rPr>
          <w:rFonts w:ascii="Arial" w:hAnsi="Arial" w:cs="Arial"/>
          <w:b/>
          <w:bCs/>
          <w:sz w:val="26"/>
          <w:szCs w:val="26"/>
        </w:rPr>
        <w:t>Date</w:t>
      </w:r>
      <w:r w:rsidRPr="0A1EEFEF">
        <w:rPr>
          <w:rFonts w:ascii="Arial" w:hAnsi="Arial" w:cs="Arial"/>
          <w:sz w:val="26"/>
          <w:szCs w:val="26"/>
        </w:rPr>
        <w:t xml:space="preserve">: </w:t>
      </w:r>
      <w:r w:rsidR="7F0B924D" w:rsidRPr="0A1EEFEF">
        <w:rPr>
          <w:rFonts w:ascii="Arial" w:hAnsi="Arial" w:cs="Arial"/>
          <w:sz w:val="26"/>
          <w:szCs w:val="26"/>
        </w:rPr>
        <w:t>April 28</w:t>
      </w:r>
      <w:r w:rsidR="00923340">
        <w:rPr>
          <w:rFonts w:ascii="Arial" w:hAnsi="Arial" w:cs="Arial"/>
          <w:sz w:val="26"/>
          <w:szCs w:val="26"/>
        </w:rPr>
        <w:t>,</w:t>
      </w:r>
      <w:r w:rsidR="7F0B924D" w:rsidRPr="0A1EEFEF">
        <w:rPr>
          <w:rFonts w:ascii="Arial" w:hAnsi="Arial" w:cs="Arial"/>
          <w:sz w:val="26"/>
          <w:szCs w:val="26"/>
        </w:rPr>
        <w:t xml:space="preserve"> 2026</w:t>
      </w:r>
    </w:p>
    <w:p w14:paraId="6CF33E17" w14:textId="6433F959" w:rsidR="00474BFF" w:rsidRDefault="0076179D" w:rsidP="0A1EEFEF">
      <w:pPr>
        <w:pStyle w:val="ContactInfo"/>
        <w:pBdr>
          <w:bottom w:val="single" w:sz="12" w:space="1" w:color="auto"/>
        </w:pBdr>
        <w:spacing w:after="0" w:line="276" w:lineRule="auto"/>
        <w:rPr>
          <w:rFonts w:ascii="Arial" w:hAnsi="Arial" w:cs="Arial"/>
          <w:sz w:val="26"/>
          <w:szCs w:val="26"/>
        </w:rPr>
      </w:pPr>
      <w:r w:rsidRPr="0A1EEFEF">
        <w:rPr>
          <w:rFonts w:ascii="Arial" w:hAnsi="Arial" w:cs="Arial"/>
          <w:b/>
          <w:bCs/>
          <w:sz w:val="26"/>
          <w:szCs w:val="26"/>
        </w:rPr>
        <w:t>Location</w:t>
      </w:r>
      <w:r w:rsidRPr="0A1EEFEF">
        <w:rPr>
          <w:rFonts w:ascii="Arial" w:hAnsi="Arial" w:cs="Arial"/>
          <w:sz w:val="26"/>
          <w:szCs w:val="26"/>
        </w:rPr>
        <w:t xml:space="preserve">: </w:t>
      </w:r>
      <w:r w:rsidR="7BFFBE1B" w:rsidRPr="0A1EEFEF">
        <w:rPr>
          <w:rFonts w:ascii="Arial" w:hAnsi="Arial" w:cs="Arial"/>
          <w:sz w:val="26"/>
          <w:szCs w:val="26"/>
          <w:lang w:val="en-CA"/>
        </w:rPr>
        <w:t xml:space="preserve">Turaarvik Inns North </w:t>
      </w:r>
      <w:r w:rsidR="004716B4" w:rsidRPr="0A1EEFEF">
        <w:rPr>
          <w:rFonts w:ascii="Arial" w:hAnsi="Arial" w:cs="Arial"/>
          <w:sz w:val="26"/>
          <w:szCs w:val="26"/>
        </w:rPr>
        <w:t xml:space="preserve">Conference Room, </w:t>
      </w:r>
      <w:r w:rsidR="004E22F3" w:rsidRPr="0A1EEFEF">
        <w:rPr>
          <w:rFonts w:ascii="Arial" w:hAnsi="Arial" w:cs="Arial"/>
          <w:sz w:val="26"/>
          <w:szCs w:val="26"/>
        </w:rPr>
        <w:t>Rankin Inlet (</w:t>
      </w:r>
      <w:hyperlink r:id="rId11">
        <w:r w:rsidR="18C0D81D" w:rsidRPr="0A1EEFEF">
          <w:rPr>
            <w:rFonts w:ascii="Arial" w:hAnsi="Arial" w:cs="Arial"/>
            <w:sz w:val="26"/>
            <w:szCs w:val="26"/>
          </w:rPr>
          <w:t>Mivvik Ave, Rankin Inlet NU X0C 0G0</w:t>
        </w:r>
      </w:hyperlink>
      <w:r w:rsidR="190B6BF7" w:rsidRPr="0A1EEFEF">
        <w:rPr>
          <w:rFonts w:ascii="Arial" w:hAnsi="Arial" w:cs="Arial"/>
          <w:sz w:val="26"/>
          <w:szCs w:val="26"/>
        </w:rPr>
        <w:t>)</w:t>
      </w:r>
      <w:bookmarkStart w:id="0" w:name="_Hlk66884904"/>
      <w:bookmarkEnd w:id="0"/>
    </w:p>
    <w:p w14:paraId="1802A2FA" w14:textId="64502A97" w:rsidR="3F131898" w:rsidRDefault="3F131898" w:rsidP="3F131898">
      <w:pPr>
        <w:spacing w:after="0" w:line="276" w:lineRule="auto"/>
        <w:contextualSpacing/>
        <w:jc w:val="center"/>
        <w:rPr>
          <w:rFonts w:ascii="Arial" w:hAnsi="Arial" w:cs="Arial"/>
          <w:b/>
          <w:bCs/>
        </w:rPr>
      </w:pPr>
    </w:p>
    <w:p w14:paraId="0926E6AC" w14:textId="77777777" w:rsidR="007F376F" w:rsidRDefault="007F376F" w:rsidP="5DA12164">
      <w:pPr>
        <w:spacing w:after="0"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1998"/>
        <w:gridCol w:w="8167"/>
      </w:tblGrid>
      <w:tr w:rsidR="0093093A" w:rsidRPr="00923340" w14:paraId="79ACEF9B" w14:textId="77777777" w:rsidTr="5DA12164">
        <w:trPr>
          <w:trHeight w:val="300"/>
        </w:trPr>
        <w:tc>
          <w:tcPr>
            <w:tcW w:w="1998" w:type="dxa"/>
          </w:tcPr>
          <w:p w14:paraId="54D3186B" w14:textId="0F487A7A" w:rsidR="0093093A" w:rsidRPr="00923340" w:rsidRDefault="0093093A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23340">
              <w:rPr>
                <w:rFonts w:ascii="Arial" w:hAnsi="Arial" w:cs="Arial"/>
                <w:sz w:val="22"/>
                <w:szCs w:val="22"/>
              </w:rPr>
              <w:t xml:space="preserve">8:30 am </w:t>
            </w:r>
          </w:p>
        </w:tc>
        <w:tc>
          <w:tcPr>
            <w:tcW w:w="8167" w:type="dxa"/>
          </w:tcPr>
          <w:p w14:paraId="1C1D61F6" w14:textId="0FA38596" w:rsidR="0093093A" w:rsidRPr="00923340" w:rsidRDefault="35CBD583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23340">
              <w:rPr>
                <w:rFonts w:ascii="Arial" w:hAnsi="Arial" w:cs="Arial"/>
                <w:sz w:val="22"/>
                <w:szCs w:val="22"/>
              </w:rPr>
              <w:t>Start of meeting</w:t>
            </w:r>
          </w:p>
        </w:tc>
      </w:tr>
      <w:tr w:rsidR="00923340" w:rsidRPr="00923340" w14:paraId="66540666" w14:textId="77777777" w:rsidTr="5DA12164">
        <w:trPr>
          <w:trHeight w:val="300"/>
        </w:trPr>
        <w:tc>
          <w:tcPr>
            <w:tcW w:w="1998" w:type="dxa"/>
          </w:tcPr>
          <w:p w14:paraId="369BA977" w14:textId="77777777" w:rsidR="00923340" w:rsidRPr="00923340" w:rsidRDefault="00923340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67" w:type="dxa"/>
          </w:tcPr>
          <w:p w14:paraId="0CC1151F" w14:textId="1473042C" w:rsidR="00923340" w:rsidRPr="00923340" w:rsidRDefault="00923340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Questions regarding new TAG structure</w:t>
            </w:r>
          </w:p>
        </w:tc>
      </w:tr>
      <w:tr w:rsidR="007F376F" w:rsidRPr="00923340" w14:paraId="1A821DB3" w14:textId="77777777" w:rsidTr="5DA12164">
        <w:trPr>
          <w:trHeight w:val="300"/>
        </w:trPr>
        <w:tc>
          <w:tcPr>
            <w:tcW w:w="1998" w:type="dxa"/>
          </w:tcPr>
          <w:p w14:paraId="38880485" w14:textId="77777777" w:rsidR="007F376F" w:rsidRPr="00923340" w:rsidRDefault="007F376F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67" w:type="dxa"/>
          </w:tcPr>
          <w:p w14:paraId="552228BF" w14:textId="7318917A" w:rsidR="007F376F" w:rsidRDefault="007F376F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TOR Review: Results Sharing</w:t>
            </w:r>
          </w:p>
        </w:tc>
      </w:tr>
      <w:tr w:rsidR="005C2465" w:rsidRPr="00923340" w14:paraId="5AFFEF71" w14:textId="77777777" w:rsidTr="5DA12164">
        <w:trPr>
          <w:trHeight w:val="300"/>
        </w:trPr>
        <w:tc>
          <w:tcPr>
            <w:tcW w:w="1998" w:type="dxa"/>
          </w:tcPr>
          <w:p w14:paraId="560FAE82" w14:textId="77777777" w:rsidR="005C2465" w:rsidRPr="00923340" w:rsidRDefault="005C2465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67" w:type="dxa"/>
          </w:tcPr>
          <w:p w14:paraId="32A68FB6" w14:textId="35E5FFEC" w:rsidR="005C2465" w:rsidRPr="00923340" w:rsidRDefault="43C91980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23340">
              <w:rPr>
                <w:rFonts w:ascii="Arial" w:hAnsi="Arial" w:cs="Arial"/>
                <w:sz w:val="22"/>
                <w:szCs w:val="22"/>
              </w:rPr>
              <w:t xml:space="preserve">Review of </w:t>
            </w:r>
            <w:r w:rsidR="2C4D8CBF" w:rsidRPr="00923340">
              <w:rPr>
                <w:rFonts w:ascii="Arial" w:hAnsi="Arial" w:cs="Arial"/>
                <w:sz w:val="22"/>
                <w:szCs w:val="22"/>
              </w:rPr>
              <w:t xml:space="preserve">March 2025 </w:t>
            </w:r>
            <w:r w:rsidRPr="00923340">
              <w:rPr>
                <w:rFonts w:ascii="Arial" w:hAnsi="Arial" w:cs="Arial"/>
                <w:sz w:val="22"/>
                <w:szCs w:val="22"/>
              </w:rPr>
              <w:t xml:space="preserve">action </w:t>
            </w:r>
            <w:r w:rsidR="2C4D8CBF" w:rsidRPr="00923340">
              <w:rPr>
                <w:rFonts w:ascii="Arial" w:hAnsi="Arial" w:cs="Arial"/>
                <w:sz w:val="22"/>
                <w:szCs w:val="22"/>
              </w:rPr>
              <w:t>items table</w:t>
            </w:r>
            <w:r w:rsidR="484CBFFA" w:rsidRPr="0092334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5C2465" w:rsidRPr="00923340" w14:paraId="78FF4357" w14:textId="77777777" w:rsidTr="5DA12164">
        <w:trPr>
          <w:trHeight w:val="300"/>
        </w:trPr>
        <w:tc>
          <w:tcPr>
            <w:tcW w:w="1998" w:type="dxa"/>
          </w:tcPr>
          <w:p w14:paraId="09EFF67C" w14:textId="77777777" w:rsidR="005C2465" w:rsidRPr="00923340" w:rsidRDefault="005C2465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67" w:type="dxa"/>
          </w:tcPr>
          <w:p w14:paraId="55CFB61B" w14:textId="2656C3EE" w:rsidR="005C2465" w:rsidRPr="00923340" w:rsidRDefault="484CBFFA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23340">
              <w:rPr>
                <w:rFonts w:ascii="Arial" w:hAnsi="Arial" w:cs="Arial"/>
                <w:sz w:val="22"/>
                <w:szCs w:val="22"/>
              </w:rPr>
              <w:t>2025 Caribou Migration update</w:t>
            </w:r>
          </w:p>
        </w:tc>
      </w:tr>
      <w:tr w:rsidR="0093093A" w:rsidRPr="00923340" w14:paraId="086C5E6B" w14:textId="77777777" w:rsidTr="5DA12164">
        <w:trPr>
          <w:trHeight w:val="300"/>
        </w:trPr>
        <w:tc>
          <w:tcPr>
            <w:tcW w:w="1998" w:type="dxa"/>
          </w:tcPr>
          <w:p w14:paraId="7A70F4EE" w14:textId="73C75664" w:rsidR="0093093A" w:rsidRPr="00923340" w:rsidRDefault="0093093A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67" w:type="dxa"/>
          </w:tcPr>
          <w:p w14:paraId="5A7156C1" w14:textId="7D8A0AEF" w:rsidR="0093093A" w:rsidRPr="00923340" w:rsidRDefault="484CBFFA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23340">
              <w:rPr>
                <w:rFonts w:ascii="Arial" w:hAnsi="Arial" w:cs="Arial"/>
                <w:sz w:val="22"/>
                <w:szCs w:val="22"/>
              </w:rPr>
              <w:t xml:space="preserve">Parties </w:t>
            </w:r>
            <w:r w:rsidR="41ADB425" w:rsidRPr="00923340">
              <w:rPr>
                <w:rFonts w:ascii="Arial" w:hAnsi="Arial" w:cs="Arial"/>
                <w:sz w:val="22"/>
                <w:szCs w:val="22"/>
              </w:rPr>
              <w:t>Updates &amp; Discussion points</w:t>
            </w:r>
          </w:p>
        </w:tc>
      </w:tr>
      <w:tr w:rsidR="0093093A" w:rsidRPr="00923340" w14:paraId="51AE7988" w14:textId="77777777" w:rsidTr="5DA12164">
        <w:trPr>
          <w:trHeight w:val="300"/>
        </w:trPr>
        <w:tc>
          <w:tcPr>
            <w:tcW w:w="1998" w:type="dxa"/>
          </w:tcPr>
          <w:p w14:paraId="276E011D" w14:textId="5C0FAC60" w:rsidR="0093093A" w:rsidRPr="00923340" w:rsidRDefault="0093093A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67" w:type="dxa"/>
          </w:tcPr>
          <w:p w14:paraId="422D7107" w14:textId="1139B036" w:rsidR="0093093A" w:rsidRPr="00923340" w:rsidRDefault="03E0F0CD" w:rsidP="5DA12164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23340">
              <w:rPr>
                <w:rFonts w:ascii="Arial" w:hAnsi="Arial" w:cs="Arial"/>
                <w:sz w:val="22"/>
                <w:szCs w:val="22"/>
              </w:rPr>
              <w:t>Recap</w:t>
            </w:r>
            <w:r w:rsidR="13D7B983" w:rsidRPr="00923340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41ADB425" w:rsidRPr="00923340">
              <w:rPr>
                <w:rFonts w:ascii="Arial" w:hAnsi="Arial" w:cs="Arial"/>
                <w:sz w:val="22"/>
                <w:szCs w:val="22"/>
              </w:rPr>
              <w:t>review of action table list</w:t>
            </w:r>
          </w:p>
        </w:tc>
      </w:tr>
      <w:tr w:rsidR="0093093A" w14:paraId="6BD00A10" w14:textId="77777777" w:rsidTr="5DA12164">
        <w:trPr>
          <w:trHeight w:val="300"/>
        </w:trPr>
        <w:tc>
          <w:tcPr>
            <w:tcW w:w="1998" w:type="dxa"/>
          </w:tcPr>
          <w:p w14:paraId="2D79265B" w14:textId="77777777" w:rsidR="0093093A" w:rsidRPr="00923340" w:rsidRDefault="0093093A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23340">
              <w:rPr>
                <w:rFonts w:ascii="Arial" w:hAnsi="Arial" w:cs="Arial"/>
                <w:sz w:val="22"/>
                <w:szCs w:val="22"/>
              </w:rPr>
              <w:t xml:space="preserve"> 16 p.m.</w:t>
            </w:r>
          </w:p>
        </w:tc>
        <w:tc>
          <w:tcPr>
            <w:tcW w:w="8167" w:type="dxa"/>
          </w:tcPr>
          <w:p w14:paraId="1BC143A2" w14:textId="44336690" w:rsidR="0093093A" w:rsidRPr="00923340" w:rsidRDefault="35CBD583" w:rsidP="0A1EEFEF">
            <w:pPr>
              <w:spacing w:before="60"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923340">
              <w:rPr>
                <w:rFonts w:ascii="Arial" w:hAnsi="Arial" w:cs="Arial"/>
                <w:sz w:val="22"/>
                <w:szCs w:val="22"/>
              </w:rPr>
              <w:t>End of meeting</w:t>
            </w:r>
          </w:p>
        </w:tc>
      </w:tr>
    </w:tbl>
    <w:p w14:paraId="43899D85" w14:textId="77777777" w:rsidR="00F307DF" w:rsidRDefault="00F307DF" w:rsidP="00B03A5C">
      <w:pPr>
        <w:spacing w:after="0" w:line="276" w:lineRule="auto"/>
        <w:contextualSpacing/>
        <w:rPr>
          <w:rFonts w:ascii="Arial" w:hAnsi="Arial" w:cs="Arial"/>
          <w:b/>
        </w:rPr>
      </w:pPr>
    </w:p>
    <w:p w14:paraId="18C8A460" w14:textId="77777777" w:rsidR="00F307DF" w:rsidRDefault="00F307DF" w:rsidP="00F446EA">
      <w:pPr>
        <w:spacing w:after="0" w:line="276" w:lineRule="auto"/>
        <w:contextualSpacing/>
        <w:jc w:val="center"/>
        <w:rPr>
          <w:rFonts w:ascii="Arial" w:hAnsi="Arial" w:cs="Arial"/>
          <w:b/>
        </w:rPr>
      </w:pPr>
    </w:p>
    <w:p w14:paraId="695C51E6" w14:textId="787C60B9" w:rsidR="00194465" w:rsidRPr="008C296A" w:rsidRDefault="00194465" w:rsidP="00194465">
      <w:pPr>
        <w:tabs>
          <w:tab w:val="left" w:pos="5735"/>
        </w:tabs>
        <w:rPr>
          <w:rFonts w:ascii="Arial" w:hAnsi="Arial" w:cs="Arial"/>
          <w:sz w:val="20"/>
          <w:szCs w:val="20"/>
          <w:lang w:eastAsia="en-US"/>
        </w:rPr>
      </w:pPr>
    </w:p>
    <w:sectPr w:rsidR="00194465" w:rsidRPr="008C296A" w:rsidSect="00A7199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2160" w:right="1080" w:bottom="1440" w:left="1080" w:header="864" w:footer="79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A0225" w14:textId="77777777" w:rsidR="00E63111" w:rsidRDefault="00E63111">
      <w:pPr>
        <w:spacing w:after="0" w:line="240" w:lineRule="auto"/>
      </w:pPr>
      <w:r>
        <w:separator/>
      </w:r>
    </w:p>
    <w:p w14:paraId="0670F8B2" w14:textId="77777777" w:rsidR="00E63111" w:rsidRDefault="00E63111"/>
  </w:endnote>
  <w:endnote w:type="continuationSeparator" w:id="0">
    <w:p w14:paraId="4FCF55B5" w14:textId="77777777" w:rsidR="00E63111" w:rsidRDefault="00E63111">
      <w:pPr>
        <w:spacing w:after="0" w:line="240" w:lineRule="auto"/>
      </w:pPr>
      <w:r>
        <w:continuationSeparator/>
      </w:r>
    </w:p>
    <w:p w14:paraId="6017DBDD" w14:textId="77777777" w:rsidR="00E63111" w:rsidRDefault="00E631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C9F6D" w14:textId="77777777" w:rsidR="004E22F3" w:rsidRDefault="004E22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3566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CB1297" w14:textId="0113D072" w:rsidR="00756B5A" w:rsidRDefault="008678F9" w:rsidP="0023231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6C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95207F" w14:textId="0B545F38" w:rsidR="00220381" w:rsidRDefault="00194465">
    <w:r>
      <w:rPr>
        <w:rStyle w:val="Emphasis"/>
        <w:noProof/>
        <w:lang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47F9E9C" wp14:editId="45409907">
              <wp:simplePos x="0" y="0"/>
              <wp:positionH relativeFrom="page">
                <wp:posOffset>685800</wp:posOffset>
              </wp:positionH>
              <wp:positionV relativeFrom="page">
                <wp:posOffset>9263270</wp:posOffset>
              </wp:positionV>
              <wp:extent cx="5029200" cy="0"/>
              <wp:effectExtent l="0" t="0" r="19050" b="19050"/>
              <wp:wrapNone/>
              <wp:docPr id="9" name="Straight Connector 9" title="Line design elemen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292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38C9C71" id="Straight Connector 9" o:spid="_x0000_s1026" alt="Title: Line design element" style="position:absolute;z-index: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4pt,729.4pt" to="450pt,7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" strokecolor="#eae5eb [3214]" strokeweight="1pt">
              <v:stroke joinstyle="miter"/>
              <w10:wrap anchorx="page" anchory="page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74010" w14:textId="77777777" w:rsidR="00756B5A" w:rsidRDefault="00EB0670" w:rsidP="00232314">
    <w:pPr>
      <w:pStyle w:val="Footer"/>
      <w:rPr>
        <w:iCs/>
      </w:rPr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1937A719" wp14:editId="071226A1">
              <wp:simplePos x="0" y="0"/>
              <wp:positionH relativeFrom="column">
                <wp:posOffset>-685800</wp:posOffset>
              </wp:positionH>
              <wp:positionV relativeFrom="paragraph">
                <wp:posOffset>-629708</wp:posOffset>
              </wp:positionV>
              <wp:extent cx="7772400" cy="731520"/>
              <wp:effectExtent l="0" t="0" r="0" b="0"/>
              <wp:wrapNone/>
              <wp:docPr id="73" name="Rectangle 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731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E6098F9" w14:textId="77777777" w:rsidR="00F70692" w:rsidRPr="00232314" w:rsidRDefault="00F70692" w:rsidP="00C7085C">
                          <w:pPr>
                            <w:pStyle w:val="Foo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7300</wp14:pctHeight>
              </wp14:sizeRelV>
            </wp:anchor>
          </w:drawing>
        </mc:Choice>
        <mc:Fallback>
          <w:pict>
            <v:rect w14:anchorId="1937A719" id="Rectangle 73" o:spid="_x0000_s1026" style="position:absolute;left:0;text-align:left;margin-left:-54pt;margin-top:-49.6pt;width:612pt;height:57.6pt;z-index:-251660288;visibility:visible;mso-wrap-style:square;mso-width-percent:1000;mso-height-percent:73;mso-wrap-distance-left:9pt;mso-wrap-distance-top:0;mso-wrap-distance-right:9pt;mso-wrap-distance-bottom:0;mso-position-horizontal:absolute;mso-position-horizontal-relative:text;mso-position-vertical:absolute;mso-position-vertical-relative:text;mso-width-percent:100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" filled="f" stroked="f" strokeweight="1pt">
              <v:textbox>
                <w:txbxContent>
                  <w:p w14:paraId="5E6098F9" w14:textId="77777777" w:rsidR="00F70692" w:rsidRPr="00232314" w:rsidRDefault="00F70692" w:rsidP="00C7085C">
                    <w:pPr>
                      <w:pStyle w:val="Foote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87B69" w14:textId="77777777" w:rsidR="00E63111" w:rsidRDefault="00E63111">
      <w:pPr>
        <w:spacing w:after="0" w:line="240" w:lineRule="auto"/>
      </w:pPr>
      <w:r>
        <w:separator/>
      </w:r>
    </w:p>
    <w:p w14:paraId="2E83182E" w14:textId="77777777" w:rsidR="00E63111" w:rsidRDefault="00E63111"/>
  </w:footnote>
  <w:footnote w:type="continuationSeparator" w:id="0">
    <w:p w14:paraId="105C681F" w14:textId="77777777" w:rsidR="00E63111" w:rsidRDefault="00E63111">
      <w:pPr>
        <w:spacing w:after="0" w:line="240" w:lineRule="auto"/>
      </w:pPr>
      <w:r>
        <w:continuationSeparator/>
      </w:r>
    </w:p>
    <w:p w14:paraId="44131B58" w14:textId="77777777" w:rsidR="00E63111" w:rsidRDefault="00E631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79529" w14:textId="31A4CDFA" w:rsidR="00A81B83" w:rsidRDefault="00A81B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C9070" w14:textId="048B23A2" w:rsidR="00220381" w:rsidRDefault="008678F9" w:rsidP="00A71997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14C1B50" wp14:editId="5FC06F6D">
              <wp:simplePos x="0" y="0"/>
              <mc:AlternateContent>
                <mc:Choice Requires="wp14">
                  <wp:positionH relativeFrom="page">
                    <wp14:pctPosHOffset>8800</wp14:pctPosHOffset>
                  </wp:positionH>
                </mc:Choice>
                <mc:Fallback>
                  <wp:positionH relativeFrom="page">
                    <wp:posOffset>683895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6400</wp14:pctPosVOffset>
                  </wp:positionV>
                </mc:Choice>
                <mc:Fallback>
                  <wp:positionV relativeFrom="page">
                    <wp:posOffset>643255</wp:posOffset>
                  </wp:positionV>
                </mc:Fallback>
              </mc:AlternateContent>
              <wp:extent cx="6400800" cy="0"/>
              <wp:effectExtent l="0" t="38100" r="56515" b="57150"/>
              <wp:wrapNone/>
              <wp:docPr id="1" name="Straight Connector 1" descr="Line design elemen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 w="952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83100</wp14:pctWidth>
              </wp14:sizeRelH>
            </wp:anchor>
          </w:drawing>
        </mc:Choice>
        <mc:Fallback>
          <w:pict>
            <v:line w14:anchorId="123BCADD" id="Straight Connector 1" o:spid="_x0000_s1026" alt="Line design element" style="position:absolute;z-index:251657216;visibility:visible;mso-wrap-style:square;mso-width-percent:831;mso-left-percent:88;mso-top-percent:64;mso-wrap-distance-left:9pt;mso-wrap-distance-top:0;mso-wrap-distance-right:9pt;mso-wrap-distance-bottom:0;mso-position-horizontal-relative:page;mso-position-vertical-relative:page;mso-width-percent:831;mso-left-percent:88;mso-top-percent:64;mso-width-relative:page" from="0,0" to="7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" strokecolor="#632e62 [3215]" strokeweight="7.5pt">
              <v:stroke joinstyle="miter"/>
              <w10:wrap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BDBD0" w14:textId="699D363F" w:rsidR="00756B5A" w:rsidRDefault="004E22F3">
    <w:pPr>
      <w:pStyle w:val="Header"/>
    </w:pPr>
    <w:r>
      <w:rPr>
        <w:noProof/>
        <w:lang w:eastAsia="en-US"/>
      </w:rPr>
      <w:drawing>
        <wp:anchor distT="0" distB="0" distL="114300" distR="114300" simplePos="0" relativeHeight="251655168" behindDoc="0" locked="0" layoutInCell="1" allowOverlap="1" wp14:anchorId="232A31C4" wp14:editId="19BBB0EA">
          <wp:simplePos x="0" y="0"/>
          <wp:positionH relativeFrom="page">
            <wp:align>right</wp:align>
          </wp:positionH>
          <wp:positionV relativeFrom="paragraph">
            <wp:posOffset>-136525</wp:posOffset>
          </wp:positionV>
          <wp:extent cx="7772400" cy="9613900"/>
          <wp:effectExtent l="0" t="0" r="0" b="6350"/>
          <wp:wrapNone/>
          <wp:docPr id="12" name="Picture 12" descr="A picture containing text, screensho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picture containing text, screensho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961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59264" behindDoc="0" locked="0" layoutInCell="1" allowOverlap="1" wp14:anchorId="6360E862" wp14:editId="56666645">
          <wp:simplePos x="0" y="0"/>
          <wp:positionH relativeFrom="column">
            <wp:posOffset>-47625</wp:posOffset>
          </wp:positionH>
          <wp:positionV relativeFrom="paragraph">
            <wp:posOffset>-262890</wp:posOffset>
          </wp:positionV>
          <wp:extent cx="1415415" cy="714375"/>
          <wp:effectExtent l="0" t="0" r="0" b="9525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044"/>
                  <a:stretch>
                    <a:fillRect/>
                  </a:stretch>
                </pic:blipFill>
                <pic:spPr bwMode="auto">
                  <a:xfrm>
                    <a:off x="0" y="0"/>
                    <a:ext cx="141541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495F"/>
    <w:multiLevelType w:val="hybridMultilevel"/>
    <w:tmpl w:val="89260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502CC"/>
    <w:multiLevelType w:val="hybridMultilevel"/>
    <w:tmpl w:val="0E2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15D36"/>
    <w:multiLevelType w:val="hybridMultilevel"/>
    <w:tmpl w:val="41361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24B7F"/>
    <w:multiLevelType w:val="hybridMultilevel"/>
    <w:tmpl w:val="166ED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B16D0"/>
    <w:multiLevelType w:val="hybridMultilevel"/>
    <w:tmpl w:val="965EFD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A85525"/>
    <w:multiLevelType w:val="hybridMultilevel"/>
    <w:tmpl w:val="66206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B6C1C"/>
    <w:multiLevelType w:val="hybridMultilevel"/>
    <w:tmpl w:val="9BFEC7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0F5966"/>
    <w:multiLevelType w:val="hybridMultilevel"/>
    <w:tmpl w:val="F37A4F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451EA2"/>
    <w:multiLevelType w:val="hybridMultilevel"/>
    <w:tmpl w:val="8F7CF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79272F"/>
    <w:multiLevelType w:val="hybridMultilevel"/>
    <w:tmpl w:val="03A04B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857B9B"/>
    <w:multiLevelType w:val="hybridMultilevel"/>
    <w:tmpl w:val="3D262D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1741F"/>
    <w:multiLevelType w:val="hybridMultilevel"/>
    <w:tmpl w:val="3D7412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927B6"/>
    <w:multiLevelType w:val="hybridMultilevel"/>
    <w:tmpl w:val="6ABACA7C"/>
    <w:lvl w:ilvl="0" w:tplc="21202A4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A40794"/>
    <w:multiLevelType w:val="hybridMultilevel"/>
    <w:tmpl w:val="3510F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5631F8"/>
    <w:multiLevelType w:val="hybridMultilevel"/>
    <w:tmpl w:val="493E2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432258"/>
    <w:multiLevelType w:val="hybridMultilevel"/>
    <w:tmpl w:val="5F129C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71D65"/>
    <w:multiLevelType w:val="hybridMultilevel"/>
    <w:tmpl w:val="055E6102"/>
    <w:lvl w:ilvl="0" w:tplc="8A648036">
      <w:start w:val="1"/>
      <w:numFmt w:val="decimal"/>
      <w:lvlText w:val="%1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E2031E"/>
    <w:multiLevelType w:val="hybridMultilevel"/>
    <w:tmpl w:val="FB3017B6"/>
    <w:lvl w:ilvl="0" w:tplc="E01C1264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86313"/>
    <w:multiLevelType w:val="hybridMultilevel"/>
    <w:tmpl w:val="1FFC8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9653D"/>
    <w:multiLevelType w:val="hybridMultilevel"/>
    <w:tmpl w:val="6848F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285422"/>
    <w:multiLevelType w:val="hybridMultilevel"/>
    <w:tmpl w:val="24448A46"/>
    <w:lvl w:ilvl="0" w:tplc="2040A5F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A84A06"/>
    <w:multiLevelType w:val="hybridMultilevel"/>
    <w:tmpl w:val="199E332C"/>
    <w:lvl w:ilvl="0" w:tplc="424CD6E8">
      <w:start w:val="1"/>
      <w:numFmt w:val="decimal"/>
      <w:lvlText w:val="%1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2E7FF2"/>
    <w:multiLevelType w:val="hybridMultilevel"/>
    <w:tmpl w:val="88D020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5A62A93"/>
    <w:multiLevelType w:val="hybridMultilevel"/>
    <w:tmpl w:val="45B48EE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4" w15:restartNumberingAfterBreak="0">
    <w:nsid w:val="75D95112"/>
    <w:multiLevelType w:val="hybridMultilevel"/>
    <w:tmpl w:val="B992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203109"/>
    <w:multiLevelType w:val="hybridMultilevel"/>
    <w:tmpl w:val="B0DE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F7911"/>
    <w:multiLevelType w:val="hybridMultilevel"/>
    <w:tmpl w:val="A83C9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CD371A"/>
    <w:multiLevelType w:val="hybridMultilevel"/>
    <w:tmpl w:val="46C0A4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CB45577"/>
    <w:multiLevelType w:val="hybridMultilevel"/>
    <w:tmpl w:val="E5B612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F9A1C27"/>
    <w:multiLevelType w:val="hybridMultilevel"/>
    <w:tmpl w:val="608EC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652226">
    <w:abstractNumId w:val="19"/>
  </w:num>
  <w:num w:numId="2" w16cid:durableId="1576742363">
    <w:abstractNumId w:val="29"/>
  </w:num>
  <w:num w:numId="3" w16cid:durableId="44258456">
    <w:abstractNumId w:val="7"/>
  </w:num>
  <w:num w:numId="4" w16cid:durableId="426578732">
    <w:abstractNumId w:val="15"/>
  </w:num>
  <w:num w:numId="5" w16cid:durableId="1426194513">
    <w:abstractNumId w:val="11"/>
  </w:num>
  <w:num w:numId="6" w16cid:durableId="118693413">
    <w:abstractNumId w:val="17"/>
  </w:num>
  <w:num w:numId="7" w16cid:durableId="1326014002">
    <w:abstractNumId w:val="26"/>
  </w:num>
  <w:num w:numId="8" w16cid:durableId="1956129814">
    <w:abstractNumId w:val="20"/>
  </w:num>
  <w:num w:numId="9" w16cid:durableId="1833791524">
    <w:abstractNumId w:val="18"/>
  </w:num>
  <w:num w:numId="10" w16cid:durableId="509029412">
    <w:abstractNumId w:val="1"/>
  </w:num>
  <w:num w:numId="11" w16cid:durableId="1940136369">
    <w:abstractNumId w:val="0"/>
  </w:num>
  <w:num w:numId="12" w16cid:durableId="578753251">
    <w:abstractNumId w:val="22"/>
  </w:num>
  <w:num w:numId="13" w16cid:durableId="2000108334">
    <w:abstractNumId w:val="28"/>
  </w:num>
  <w:num w:numId="14" w16cid:durableId="2043165454">
    <w:abstractNumId w:val="4"/>
  </w:num>
  <w:num w:numId="15" w16cid:durableId="196050096">
    <w:abstractNumId w:val="9"/>
  </w:num>
  <w:num w:numId="16" w16cid:durableId="1582254075">
    <w:abstractNumId w:val="8"/>
  </w:num>
  <w:num w:numId="17" w16cid:durableId="1413819277">
    <w:abstractNumId w:val="6"/>
  </w:num>
  <w:num w:numId="18" w16cid:durableId="179928687">
    <w:abstractNumId w:val="27"/>
  </w:num>
  <w:num w:numId="19" w16cid:durableId="1891379500">
    <w:abstractNumId w:val="10"/>
  </w:num>
  <w:num w:numId="20" w16cid:durableId="1619676896">
    <w:abstractNumId w:val="3"/>
  </w:num>
  <w:num w:numId="21" w16cid:durableId="415518203">
    <w:abstractNumId w:val="2"/>
  </w:num>
  <w:num w:numId="22" w16cid:durableId="132606883">
    <w:abstractNumId w:val="14"/>
  </w:num>
  <w:num w:numId="23" w16cid:durableId="2072002965">
    <w:abstractNumId w:val="21"/>
  </w:num>
  <w:num w:numId="24" w16cid:durableId="198855299">
    <w:abstractNumId w:val="16"/>
  </w:num>
  <w:num w:numId="25" w16cid:durableId="1669213579">
    <w:abstractNumId w:val="13"/>
  </w:num>
  <w:num w:numId="26" w16cid:durableId="1500340592">
    <w:abstractNumId w:val="23"/>
  </w:num>
  <w:num w:numId="27" w16cid:durableId="1375618098">
    <w:abstractNumId w:val="24"/>
  </w:num>
  <w:num w:numId="28" w16cid:durableId="1152412101">
    <w:abstractNumId w:val="25"/>
  </w:num>
  <w:num w:numId="29" w16cid:durableId="1207454104">
    <w:abstractNumId w:val="5"/>
  </w:num>
  <w:num w:numId="30" w16cid:durableId="14517774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6AA"/>
    <w:rsid w:val="0003051A"/>
    <w:rsid w:val="000435E0"/>
    <w:rsid w:val="00050274"/>
    <w:rsid w:val="00054C9F"/>
    <w:rsid w:val="000602D6"/>
    <w:rsid w:val="000619A9"/>
    <w:rsid w:val="00073F4B"/>
    <w:rsid w:val="00080F54"/>
    <w:rsid w:val="00092F4A"/>
    <w:rsid w:val="000B11F9"/>
    <w:rsid w:val="000D2F8C"/>
    <w:rsid w:val="00132B39"/>
    <w:rsid w:val="00137C54"/>
    <w:rsid w:val="001648AE"/>
    <w:rsid w:val="00170154"/>
    <w:rsid w:val="00183133"/>
    <w:rsid w:val="00186D00"/>
    <w:rsid w:val="00187D0C"/>
    <w:rsid w:val="00194465"/>
    <w:rsid w:val="00200F8D"/>
    <w:rsid w:val="00201C80"/>
    <w:rsid w:val="00204843"/>
    <w:rsid w:val="00212D44"/>
    <w:rsid w:val="00220381"/>
    <w:rsid w:val="00232314"/>
    <w:rsid w:val="00237A54"/>
    <w:rsid w:val="00246C0A"/>
    <w:rsid w:val="00265373"/>
    <w:rsid w:val="002723D4"/>
    <w:rsid w:val="00273824"/>
    <w:rsid w:val="0028290B"/>
    <w:rsid w:val="002A461F"/>
    <w:rsid w:val="002E6ABA"/>
    <w:rsid w:val="002F0A0E"/>
    <w:rsid w:val="002F1ECB"/>
    <w:rsid w:val="00320D93"/>
    <w:rsid w:val="003A5664"/>
    <w:rsid w:val="003B6F05"/>
    <w:rsid w:val="003C0FA4"/>
    <w:rsid w:val="003C1BBF"/>
    <w:rsid w:val="003C4EA1"/>
    <w:rsid w:val="003C6F9C"/>
    <w:rsid w:val="003C7144"/>
    <w:rsid w:val="004151E3"/>
    <w:rsid w:val="00432324"/>
    <w:rsid w:val="004716B4"/>
    <w:rsid w:val="00474BFF"/>
    <w:rsid w:val="00477631"/>
    <w:rsid w:val="004812B3"/>
    <w:rsid w:val="00495DEE"/>
    <w:rsid w:val="00497536"/>
    <w:rsid w:val="004C71D6"/>
    <w:rsid w:val="004D3ACD"/>
    <w:rsid w:val="004D503B"/>
    <w:rsid w:val="004E22F3"/>
    <w:rsid w:val="004E7C77"/>
    <w:rsid w:val="00585C2E"/>
    <w:rsid w:val="00590E5F"/>
    <w:rsid w:val="005B0584"/>
    <w:rsid w:val="005C1D3D"/>
    <w:rsid w:val="005C2465"/>
    <w:rsid w:val="00600E13"/>
    <w:rsid w:val="00630561"/>
    <w:rsid w:val="006370F2"/>
    <w:rsid w:val="006825A3"/>
    <w:rsid w:val="00682D03"/>
    <w:rsid w:val="006D28EC"/>
    <w:rsid w:val="007040D7"/>
    <w:rsid w:val="00756B5A"/>
    <w:rsid w:val="0076179D"/>
    <w:rsid w:val="007633A4"/>
    <w:rsid w:val="007735DD"/>
    <w:rsid w:val="00796740"/>
    <w:rsid w:val="007A5A28"/>
    <w:rsid w:val="007C78B0"/>
    <w:rsid w:val="007F376F"/>
    <w:rsid w:val="007F6811"/>
    <w:rsid w:val="008561FF"/>
    <w:rsid w:val="008611DA"/>
    <w:rsid w:val="0086218D"/>
    <w:rsid w:val="008678F9"/>
    <w:rsid w:val="008A3D89"/>
    <w:rsid w:val="008B6A26"/>
    <w:rsid w:val="008C296A"/>
    <w:rsid w:val="008C76AA"/>
    <w:rsid w:val="008D31D7"/>
    <w:rsid w:val="008D3234"/>
    <w:rsid w:val="008F35A4"/>
    <w:rsid w:val="00900346"/>
    <w:rsid w:val="00923340"/>
    <w:rsid w:val="0093093A"/>
    <w:rsid w:val="00941CFB"/>
    <w:rsid w:val="00952D16"/>
    <w:rsid w:val="0095610A"/>
    <w:rsid w:val="00961340"/>
    <w:rsid w:val="0097766C"/>
    <w:rsid w:val="00982BCC"/>
    <w:rsid w:val="009B00F6"/>
    <w:rsid w:val="009D67F9"/>
    <w:rsid w:val="009E1C9F"/>
    <w:rsid w:val="009F4B05"/>
    <w:rsid w:val="00A2707E"/>
    <w:rsid w:val="00A307B8"/>
    <w:rsid w:val="00A71997"/>
    <w:rsid w:val="00A81B83"/>
    <w:rsid w:val="00A82F39"/>
    <w:rsid w:val="00AE6F2F"/>
    <w:rsid w:val="00AF1372"/>
    <w:rsid w:val="00AF4375"/>
    <w:rsid w:val="00B03A5C"/>
    <w:rsid w:val="00B12213"/>
    <w:rsid w:val="00B3363E"/>
    <w:rsid w:val="00B4626C"/>
    <w:rsid w:val="00BB0B3C"/>
    <w:rsid w:val="00BD5CE5"/>
    <w:rsid w:val="00BE5DEE"/>
    <w:rsid w:val="00C14801"/>
    <w:rsid w:val="00C2562A"/>
    <w:rsid w:val="00C30169"/>
    <w:rsid w:val="00C41AD6"/>
    <w:rsid w:val="00C56780"/>
    <w:rsid w:val="00C701E9"/>
    <w:rsid w:val="00C7085C"/>
    <w:rsid w:val="00C80788"/>
    <w:rsid w:val="00C823B1"/>
    <w:rsid w:val="00CD1F91"/>
    <w:rsid w:val="00CD6033"/>
    <w:rsid w:val="00CE6B3F"/>
    <w:rsid w:val="00D303F0"/>
    <w:rsid w:val="00D5517C"/>
    <w:rsid w:val="00DB4E11"/>
    <w:rsid w:val="00DC6079"/>
    <w:rsid w:val="00DD2683"/>
    <w:rsid w:val="00DE54BF"/>
    <w:rsid w:val="00E12051"/>
    <w:rsid w:val="00E333D5"/>
    <w:rsid w:val="00E56FAF"/>
    <w:rsid w:val="00E63111"/>
    <w:rsid w:val="00E748DD"/>
    <w:rsid w:val="00EB0670"/>
    <w:rsid w:val="00EC6A5F"/>
    <w:rsid w:val="00ED05F2"/>
    <w:rsid w:val="00EF0276"/>
    <w:rsid w:val="00F307DF"/>
    <w:rsid w:val="00F3778A"/>
    <w:rsid w:val="00F446EA"/>
    <w:rsid w:val="00F56246"/>
    <w:rsid w:val="00F57D54"/>
    <w:rsid w:val="00F604E9"/>
    <w:rsid w:val="00F70692"/>
    <w:rsid w:val="00FA288A"/>
    <w:rsid w:val="00FB6ECC"/>
    <w:rsid w:val="030876B0"/>
    <w:rsid w:val="03E0F0CD"/>
    <w:rsid w:val="04F0A2AC"/>
    <w:rsid w:val="072171D4"/>
    <w:rsid w:val="07E3CBA8"/>
    <w:rsid w:val="0A1EEFEF"/>
    <w:rsid w:val="0F823D90"/>
    <w:rsid w:val="13070E7E"/>
    <w:rsid w:val="13D7B983"/>
    <w:rsid w:val="18C0D81D"/>
    <w:rsid w:val="190B6BF7"/>
    <w:rsid w:val="1CC39C34"/>
    <w:rsid w:val="1DA0C4DA"/>
    <w:rsid w:val="27F6CAFB"/>
    <w:rsid w:val="2BD5AC51"/>
    <w:rsid w:val="2C4D8CBF"/>
    <w:rsid w:val="2E318FE9"/>
    <w:rsid w:val="30F1F215"/>
    <w:rsid w:val="30F5FAA8"/>
    <w:rsid w:val="31AA1A61"/>
    <w:rsid w:val="35CBD583"/>
    <w:rsid w:val="38F82F94"/>
    <w:rsid w:val="3B70A1FC"/>
    <w:rsid w:val="3C615B7F"/>
    <w:rsid w:val="3F131898"/>
    <w:rsid w:val="40C57EF1"/>
    <w:rsid w:val="4114B10D"/>
    <w:rsid w:val="41ADB425"/>
    <w:rsid w:val="42AF4556"/>
    <w:rsid w:val="43C91980"/>
    <w:rsid w:val="466A477C"/>
    <w:rsid w:val="484CBFFA"/>
    <w:rsid w:val="49E2F03A"/>
    <w:rsid w:val="4B31E53E"/>
    <w:rsid w:val="4BE43EEB"/>
    <w:rsid w:val="4E2ED8B9"/>
    <w:rsid w:val="55C4C500"/>
    <w:rsid w:val="56D68FA6"/>
    <w:rsid w:val="5D9F206D"/>
    <w:rsid w:val="5DA12164"/>
    <w:rsid w:val="5F4679F2"/>
    <w:rsid w:val="62A2BE5E"/>
    <w:rsid w:val="649A3271"/>
    <w:rsid w:val="653755F7"/>
    <w:rsid w:val="6A6A685D"/>
    <w:rsid w:val="72359E20"/>
    <w:rsid w:val="7BFFBE1B"/>
    <w:rsid w:val="7F0B9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5DF612"/>
  <w15:chartTrackingRefBased/>
  <w15:docId w15:val="{1EB054FB-2F71-4AB9-990F-85519B11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iPriority="4" w:unhideWhenUsed="1" w:qFormat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079"/>
  </w:style>
  <w:style w:type="paragraph" w:styleId="Heading1">
    <w:name w:val="heading 1"/>
    <w:basedOn w:val="Normal"/>
    <w:next w:val="Normal"/>
    <w:link w:val="Heading1Char"/>
    <w:uiPriority w:val="9"/>
    <w:qFormat/>
    <w:rsid w:val="00232314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b/>
      <w:noProof/>
      <w:color w:val="632E62" w:themeColor="text2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32314"/>
    <w:pPr>
      <w:keepNext/>
      <w:keepLines/>
      <w:spacing w:after="480"/>
      <w:outlineLvl w:val="1"/>
    </w:pPr>
    <w:rPr>
      <w:rFonts w:cstheme="majorBidi"/>
      <w:color w:val="632E62" w:themeColor="text2"/>
      <w:sz w:val="3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color w:val="6D1D6A" w:themeColor="accent1" w:themeShade="BF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pPr>
      <w:keepNext/>
      <w:keepLines/>
      <w:spacing w:after="360" w:line="240" w:lineRule="auto"/>
      <w:outlineLvl w:val="3"/>
    </w:pPr>
    <w:rPr>
      <w:rFonts w:cstheme="majorBidi"/>
      <w:iCs/>
      <w:color w:val="595959" w:themeColor="text1" w:themeTint="A6"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pPr>
      <w:keepNext/>
      <w:keepLines/>
      <w:spacing w:after="0" w:line="240" w:lineRule="auto"/>
      <w:outlineLvl w:val="4"/>
    </w:pPr>
    <w:rPr>
      <w:rFonts w:asciiTheme="majorHAnsi" w:eastAsiaTheme="majorEastAsia" w:hAnsiTheme="majorHAnsi" w:cstheme="majorBidi"/>
      <w:b/>
      <w:color w:val="632E62" w:themeColor="text2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pPr>
      <w:keepNext/>
      <w:keepLines/>
      <w:spacing w:line="240" w:lineRule="auto"/>
      <w:outlineLvl w:val="5"/>
    </w:pPr>
    <w:rPr>
      <w:rFonts w:cstheme="majorBidi"/>
      <w:color w:val="6D1D6A" w:themeColor="accent1" w:themeShade="BF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pPr>
      <w:keepNext/>
      <w:keepLines/>
      <w:spacing w:after="0" w:line="240" w:lineRule="auto"/>
      <w:outlineLvl w:val="6"/>
    </w:pPr>
    <w:rPr>
      <w:rFonts w:asciiTheme="majorHAnsi" w:eastAsiaTheme="majorEastAsia" w:hAnsiTheme="majorHAnsi" w:cstheme="majorBidi"/>
      <w:b/>
      <w:iCs/>
      <w:color w:val="632E62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pPr>
      <w:keepNext/>
      <w:keepLines/>
      <w:spacing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pPr>
      <w:keepNext/>
      <w:keepLines/>
      <w:spacing w:after="0" w:line="24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6D1D6A" w:themeColor="accent1" w:themeShade="BF"/>
      <w:spacing w:val="0"/>
    </w:rPr>
  </w:style>
  <w:style w:type="paragraph" w:customStyle="1" w:styleId="ContactInfo">
    <w:name w:val="Contact Info"/>
    <w:basedOn w:val="Normal"/>
    <w:uiPriority w:val="10"/>
    <w:qFormat/>
    <w:rsid w:val="00232314"/>
    <w:pPr>
      <w:spacing w:before="360" w:after="360" w:line="360" w:lineRule="auto"/>
      <w:contextualSpacing/>
    </w:pPr>
    <w:rPr>
      <w:sz w:val="28"/>
      <w:szCs w:val="28"/>
      <w:lang w:eastAsia="en-US"/>
    </w:rPr>
  </w:style>
  <w:style w:type="paragraph" w:styleId="Date">
    <w:name w:val="Date"/>
    <w:basedOn w:val="Normal"/>
    <w:next w:val="Normal"/>
    <w:link w:val="DateChar"/>
    <w:uiPriority w:val="2"/>
    <w:semiHidden/>
    <w:unhideWhenUsed/>
    <w:qFormat/>
    <w:pPr>
      <w:spacing w:before="540" w:after="360" w:line="240" w:lineRule="auto"/>
    </w:pPr>
    <w:rPr>
      <w:color w:val="92278F" w:themeColor="accent1"/>
      <w:sz w:val="22"/>
    </w:rPr>
  </w:style>
  <w:style w:type="character" w:customStyle="1" w:styleId="DateChar">
    <w:name w:val="Date Char"/>
    <w:basedOn w:val="DefaultParagraphFont"/>
    <w:link w:val="Date"/>
    <w:uiPriority w:val="2"/>
    <w:semiHidden/>
    <w:rPr>
      <w:color w:val="92278F" w:themeColor="accent1"/>
      <w:sz w:val="22"/>
    </w:rPr>
  </w:style>
  <w:style w:type="paragraph" w:styleId="Salutation">
    <w:name w:val="Salutation"/>
    <w:basedOn w:val="Normal"/>
    <w:next w:val="Normal"/>
    <w:link w:val="SalutationChar"/>
    <w:uiPriority w:val="4"/>
    <w:semiHidden/>
    <w:unhideWhenUsed/>
    <w:qFormat/>
    <w:pPr>
      <w:spacing w:before="800" w:after="580" w:line="240" w:lineRule="auto"/>
    </w:pPr>
  </w:style>
  <w:style w:type="character" w:customStyle="1" w:styleId="SalutationChar">
    <w:name w:val="Salutation Char"/>
    <w:basedOn w:val="DefaultParagraphFont"/>
    <w:link w:val="Salutation"/>
    <w:uiPriority w:val="4"/>
    <w:semiHidden/>
  </w:style>
  <w:style w:type="paragraph" w:styleId="Closing">
    <w:name w:val="Closing"/>
    <w:basedOn w:val="Normal"/>
    <w:link w:val="ClosingChar"/>
    <w:uiPriority w:val="5"/>
    <w:semiHidden/>
    <w:unhideWhenUsed/>
    <w:qFormat/>
    <w:pPr>
      <w:spacing w:before="720" w:after="0" w:line="240" w:lineRule="auto"/>
    </w:pPr>
  </w:style>
  <w:style w:type="character" w:customStyle="1" w:styleId="ClosingChar">
    <w:name w:val="Closing Char"/>
    <w:basedOn w:val="DefaultParagraphFont"/>
    <w:link w:val="Closing"/>
    <w:uiPriority w:val="5"/>
    <w:semiHidden/>
  </w:style>
  <w:style w:type="paragraph" w:styleId="Signature">
    <w:name w:val="Signature"/>
    <w:basedOn w:val="Normal"/>
    <w:link w:val="SignatureChar"/>
    <w:uiPriority w:val="6"/>
    <w:semiHidden/>
    <w:unhideWhenUsed/>
    <w:qFormat/>
    <w:pPr>
      <w:spacing w:before="720" w:after="280" w:line="240" w:lineRule="auto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semiHidden/>
    <w:pPr>
      <w:spacing w:after="0" w:line="240" w:lineRule="auto"/>
    </w:pPr>
    <w:rPr>
      <w:rFonts w:ascii="Garamond" w:hAnsi="Garamond"/>
      <w:color w:val="7F7F7F" w:themeColor="text1" w:themeTint="80"/>
      <w:sz w:val="20"/>
    </w:rPr>
  </w:style>
  <w:style w:type="paragraph" w:customStyle="1" w:styleId="CompanyName">
    <w:name w:val="Company Name"/>
    <w:basedOn w:val="Normal"/>
    <w:next w:val="Normal"/>
    <w:uiPriority w:val="2"/>
    <w:semiHidden/>
    <w:qFormat/>
    <w:pPr>
      <w:spacing w:after="120" w:line="240" w:lineRule="auto"/>
    </w:pPr>
    <w:rPr>
      <w:rFonts w:ascii="Garamond" w:hAnsi="Garamond"/>
      <w:color w:val="6D1D6A" w:themeColor="accent1" w:themeShade="BF"/>
      <w:sz w:val="56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C6079"/>
    <w:rPr>
      <w:rFonts w:ascii="Garamond" w:hAnsi="Garamond"/>
      <w:color w:val="7F7F7F" w:themeColor="text1" w:themeTint="80"/>
      <w:sz w:val="20"/>
    </w:rPr>
  </w:style>
  <w:style w:type="paragraph" w:styleId="Footer">
    <w:name w:val="footer"/>
    <w:basedOn w:val="Normal"/>
    <w:link w:val="FooterChar"/>
    <w:uiPriority w:val="99"/>
    <w:rsid w:val="00C7085C"/>
    <w:pPr>
      <w:spacing w:after="0" w:line="240" w:lineRule="auto"/>
      <w:jc w:val="center"/>
    </w:pPr>
    <w:rPr>
      <w:color w:val="000000" w:themeColor="text1"/>
    </w:rPr>
  </w:style>
  <w:style w:type="character" w:customStyle="1" w:styleId="FooterChar">
    <w:name w:val="Footer Char"/>
    <w:basedOn w:val="DefaultParagraphFont"/>
    <w:link w:val="Footer"/>
    <w:uiPriority w:val="99"/>
    <w:rsid w:val="00DC6079"/>
    <w:rPr>
      <w:color w:val="000000" w:themeColor="text1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semiHidden/>
    <w:qFormat/>
    <w:rPr>
      <w:b w:val="0"/>
      <w:i w:val="0"/>
      <w:iCs/>
      <w:color w:val="000000" w:themeColor="text1"/>
    </w:rPr>
  </w:style>
  <w:style w:type="character" w:customStyle="1" w:styleId="SignatureChar">
    <w:name w:val="Signature Char"/>
    <w:basedOn w:val="DefaultParagraphFont"/>
    <w:link w:val="Signature"/>
    <w:uiPriority w:val="6"/>
    <w:semiHidden/>
  </w:style>
  <w:style w:type="character" w:customStyle="1" w:styleId="Heading1Char">
    <w:name w:val="Heading 1 Char"/>
    <w:basedOn w:val="DefaultParagraphFont"/>
    <w:link w:val="Heading1"/>
    <w:uiPriority w:val="9"/>
    <w:rsid w:val="00232314"/>
    <w:rPr>
      <w:rFonts w:asciiTheme="majorHAnsi" w:eastAsiaTheme="majorEastAsia" w:hAnsiTheme="majorHAnsi" w:cstheme="majorBidi"/>
      <w:b/>
      <w:noProof/>
      <w:color w:val="632E62" w:themeColor="text2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C6079"/>
    <w:rPr>
      <w:rFonts w:cstheme="majorBidi"/>
      <w:color w:val="632E62" w:themeColor="text2"/>
      <w:sz w:val="3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079"/>
    <w:rPr>
      <w:rFonts w:asciiTheme="majorHAnsi" w:eastAsiaTheme="majorEastAsia" w:hAnsiTheme="majorHAnsi" w:cstheme="majorBidi"/>
      <w:color w:val="6D1D6A" w:themeColor="accent1" w:themeShade="BF"/>
      <w:sz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079"/>
    <w:rPr>
      <w:rFonts w:cstheme="majorBidi"/>
      <w:iCs/>
      <w:color w:val="595959" w:themeColor="text1" w:themeTint="A6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079"/>
    <w:rPr>
      <w:rFonts w:asciiTheme="majorHAnsi" w:eastAsiaTheme="majorEastAsia" w:hAnsiTheme="majorHAnsi" w:cstheme="majorBidi"/>
      <w:b/>
      <w:color w:val="632E62" w:themeColor="text2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079"/>
    <w:rPr>
      <w:rFonts w:cstheme="majorBidi"/>
      <w:color w:val="6D1D6A" w:themeColor="accent1" w:themeShade="BF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079"/>
    <w:rPr>
      <w:rFonts w:asciiTheme="majorHAnsi" w:eastAsiaTheme="majorEastAsia" w:hAnsiTheme="majorHAnsi" w:cstheme="majorBidi"/>
      <w:b/>
      <w:iCs/>
      <w:color w:val="632E62" w:themeColor="text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079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Heading9Char">
    <w:name w:val="Heading 9 Char"/>
    <w:basedOn w:val="DefaultParagraphFont"/>
    <w:link w:val="Heading9"/>
    <w:uiPriority w:val="9"/>
    <w:semiHidden/>
    <w:rsid w:val="00DC607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pBdr>
        <w:top w:val="single" w:sz="4" w:space="10" w:color="6D1D6A" w:themeColor="accent1" w:themeShade="BF"/>
        <w:bottom w:val="single" w:sz="4" w:space="10" w:color="6D1D6A" w:themeColor="accent1" w:themeShade="BF"/>
      </w:pBdr>
      <w:spacing w:before="360" w:after="360"/>
    </w:pPr>
    <w:rPr>
      <w:i/>
      <w:iCs/>
      <w:color w:val="6D1D6A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6D1D6A" w:themeColor="accent1" w:themeShade="BF"/>
    </w:rPr>
  </w:style>
  <w:style w:type="paragraph" w:styleId="ListParagraph">
    <w:name w:val="List Paragraph"/>
    <w:basedOn w:val="Normal"/>
    <w:uiPriority w:val="34"/>
    <w:qFormat/>
    <w:rsid w:val="000B11F9"/>
    <w:pPr>
      <w:spacing w:after="0" w:line="240" w:lineRule="auto"/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C6A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6A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6A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A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A5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7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7F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122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ing.com/ck/a?!&amp;&amp;p=e6a42e3bf6f603b216c161a66dfe637dfdfc18ad06d21dbe207dd2246de05bf8JmltdHM9MTc3NDA1MTIwMA&amp;ptn=3&amp;ver=2&amp;hsh=4&amp;fclid=34ce00f5-31b3-6365-2b20-1468308862fb&amp;u=a1L21hcHM_Jm1lcGk9MH5-RW1iZWRkZWR-QWRkcmVzc19MaW5rJnR5PTE4JnE9VHVyYWFydmlrJTIwSW5ucyUyME5vcnRoJnNzPXlwaWQuWU40MEZGNzBCNTUyOTIyMTdEJnBwb2lzPTYyLjgxMDI2NDU4NzQwMjM0NF8tOTIuMDg3NjAwNzA4MDA3ODFfVHVyYWFydmlrJTIwSW5ucyUyME5vcnRoX1lONDBGRjcwQjU1MjkyMjE3RH4mY3A9NjIuODEwMjY1fi05Mi4wODc2MDEmdj0yJnNWPTEmRk9STT1NUFNSUEw&amp;ntb=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fournier\AppData\Roaming\Microsoft\Templates\Logo%20memo.dotx" TargetMode="Externa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Custom 100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cb0f9c-35e1-4c3c-802f-8229ed33e45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B5E1B5705A334ABC05C4D81285A428" ma:contentTypeVersion="13" ma:contentTypeDescription="Create a new document." ma:contentTypeScope="" ma:versionID="ff35199a1f9706cecc9a8b173c2e0dea">
  <xsd:schema xmlns:xsd="http://www.w3.org/2001/XMLSchema" xmlns:xs="http://www.w3.org/2001/XMLSchema" xmlns:p="http://schemas.microsoft.com/office/2006/metadata/properties" xmlns:ns2="a3cb0f9c-35e1-4c3c-802f-8229ed33e453" targetNamespace="http://schemas.microsoft.com/office/2006/metadata/properties" ma:root="true" ma:fieldsID="6a217bfb21000bec72f25e3ebac4ee7d" ns2:_="">
    <xsd:import namespace="a3cb0f9c-35e1-4c3c-802f-8229ed33e4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b0f9c-35e1-4c3c-802f-8229ed33e4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4c7be7b-01a4-4aef-8751-0181507153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AAEAD-E6F6-459E-8E34-5F6CD5B344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F26E62-C12E-4691-8302-5FCD6F48C334}">
  <ds:schemaRefs>
    <ds:schemaRef ds:uri="http://schemas.microsoft.com/office/2006/metadata/properties"/>
    <ds:schemaRef ds:uri="http://schemas.microsoft.com/office/infopath/2007/PartnerControls"/>
    <ds:schemaRef ds:uri="a3cb0f9c-35e1-4c3c-802f-8229ed33e453"/>
  </ds:schemaRefs>
</ds:datastoreItem>
</file>

<file path=customXml/itemProps3.xml><?xml version="1.0" encoding="utf-8"?>
<ds:datastoreItem xmlns:ds="http://schemas.openxmlformats.org/officeDocument/2006/customXml" ds:itemID="{660B1FDB-461E-4F95-80CD-96E109D7D4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b0f9c-35e1-4c3c-802f-8229ed33e4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A50F79-3644-40BD-AC4C-6C2911BF48A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f4e175c-44de-4676-ae70-23ec941f455d}" enabled="0" method="" siteId="{5f4e175c-44de-4676-ae70-23ec941f455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Logo memo</Template>
  <TotalTime>3</TotalTime>
  <Pages>1</Pages>
  <Words>152</Words>
  <Characters>806</Characters>
  <Application>Microsoft Office Word</Application>
  <DocSecurity>0</DocSecurity>
  <Lines>62</Lines>
  <Paragraphs>35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Kloee Chenel-Fournier</dc:creator>
  <cp:keywords/>
  <dc:description/>
  <cp:lastModifiedBy>Manon Turmel</cp:lastModifiedBy>
  <cp:revision>3</cp:revision>
  <dcterms:created xsi:type="dcterms:W3CDTF">2026-04-09T21:09:00Z</dcterms:created>
  <dcterms:modified xsi:type="dcterms:W3CDTF">2026-04-09T21:13:00Z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0x010100DAB5E1B5705A334ABC05C4D81285A428</vt:lpwstr>
  </property>
  <property fmtid="{D5CDD505-2E9C-101B-9397-08002B2CF9AE}" pid="3" name="Phase">
    <vt:lpwstr>I</vt:lpwstr>
  </property>
  <property fmtid="{D5CDD505-2E9C-101B-9397-08002B2CF9AE}" pid="4" name="Order">
    <vt:r8>7448600</vt:r8>
  </property>
  <property fmtid="{D5CDD505-2E9C-101B-9397-08002B2CF9AE}" pid="5" name="Location">
    <vt:lpwstr>Nunavut</vt:lpwstr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docLang">
    <vt:lpwstr>en</vt:lpwstr>
  </property>
</Properties>
</file>