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A99E9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A354E95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A149A85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378CBD7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24A0E3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C30C3A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5CFDC7B" w14:textId="56AED9C0" w:rsidR="00E97DFD" w:rsidRPr="004E4F93" w:rsidRDefault="00964A51" w:rsidP="00964A51">
            <w:pPr>
              <w:tabs>
                <w:tab w:val="left" w:pos="2055"/>
              </w:tabs>
              <w:rPr>
                <w:b/>
                <w:sz w:val="22"/>
                <w:szCs w:val="22"/>
              </w:rPr>
            </w:pPr>
            <w:r w:rsidRPr="00964A51">
              <w:rPr>
                <w:b/>
                <w:sz w:val="22"/>
                <w:szCs w:val="22"/>
              </w:rPr>
              <w:t>Arctic Haven Runway Overlay</w:t>
            </w:r>
          </w:p>
        </w:tc>
      </w:tr>
      <w:tr w:rsidR="00E97DFD" w:rsidRPr="004E4F93" w14:paraId="37C6DA9B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E10EC7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A4B59F4" w14:textId="40386D81" w:rsidR="00E97DFD" w:rsidRPr="004E4F93" w:rsidRDefault="00C473D7" w:rsidP="00964A51">
            <w:pPr>
              <w:tabs>
                <w:tab w:val="left" w:pos="315"/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964A51" w:rsidRPr="00964A51">
              <w:rPr>
                <w:b/>
                <w:bCs/>
                <w:sz w:val="22"/>
                <w:szCs w:val="22"/>
              </w:rPr>
              <w:t>994458 Nunavut Limited</w:t>
            </w:r>
          </w:p>
        </w:tc>
      </w:tr>
      <w:tr w:rsidR="00E97DFD" w:rsidRPr="004E4F93" w14:paraId="6137E44B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2BD349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F984FBE" w14:textId="59AB0E1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Kivalliq</w:t>
            </w:r>
          </w:p>
        </w:tc>
      </w:tr>
      <w:tr w:rsidR="00E97DFD" w:rsidRPr="004E4F93" w14:paraId="68C8989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83DFAE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CCF0160" w14:textId="6BC049E1" w:rsidR="00E97DFD" w:rsidRPr="004E4F93" w:rsidRDefault="00964A51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2</w:t>
            </w:r>
            <w:r w:rsidR="00A22302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, 2020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C74A61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2141DD0" w14:textId="187A8E70" w:rsidR="00E97DFD" w:rsidRPr="004E4F93" w:rsidRDefault="00964A5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15TN012</w:t>
            </w:r>
          </w:p>
        </w:tc>
      </w:tr>
      <w:tr w:rsidR="00E97DFD" w:rsidRPr="004E4F93" w14:paraId="03AFA7E1" w14:textId="77777777">
        <w:tc>
          <w:tcPr>
            <w:tcW w:w="9576" w:type="dxa"/>
            <w:gridSpan w:val="16"/>
            <w:tcBorders>
              <w:top w:val="nil"/>
            </w:tcBorders>
          </w:tcPr>
          <w:p w14:paraId="7292C58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29AEF50" w14:textId="77777777">
        <w:tc>
          <w:tcPr>
            <w:tcW w:w="9576" w:type="dxa"/>
            <w:gridSpan w:val="16"/>
          </w:tcPr>
          <w:p w14:paraId="04C8174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B314BD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7D37638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0F2058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FCA59E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0E8525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BAC39B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92ECDF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3A138B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B092A6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9ACA9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FF080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87AB98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72C15C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14D6EA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DB84042" w14:textId="77777777">
        <w:tc>
          <w:tcPr>
            <w:tcW w:w="9576" w:type="dxa"/>
            <w:gridSpan w:val="16"/>
          </w:tcPr>
          <w:p w14:paraId="5CDB801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BCDE8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553EB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7942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F5274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F1DCE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5B3CC7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072D79D" w14:textId="77777777">
        <w:tc>
          <w:tcPr>
            <w:tcW w:w="9576" w:type="dxa"/>
            <w:gridSpan w:val="16"/>
          </w:tcPr>
          <w:p w14:paraId="3085F8F2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EAC350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F7A401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FF91B8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2A0EE5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2E46E9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6E62C5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0C6968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D8A641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12E50B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DAA48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8A1E7B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7404E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188A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D74670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5A0E5F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613D5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43A59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C351F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D0FC6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1417CE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69D1F3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57A74B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5DC68F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3B3DFC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4C3BB8E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58A9A4" w14:textId="77777777" w:rsidR="00964A51" w:rsidRDefault="00964A51">
      <w:r>
        <w:separator/>
      </w:r>
    </w:p>
  </w:endnote>
  <w:endnote w:type="continuationSeparator" w:id="0">
    <w:p w14:paraId="3D7CF2A8" w14:textId="77777777" w:rsidR="00964A51" w:rsidRDefault="0096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C97A9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7D1D0E6" wp14:editId="6747C9A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80F7A5C" wp14:editId="14D5F6D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F6B3A4B" wp14:editId="7FA8452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572F250" wp14:editId="55C6E9F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B0A68CB" wp14:editId="6963193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F702767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4CA477A1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FEF501" w14:textId="77777777" w:rsidR="00964A51" w:rsidRDefault="00964A51">
      <w:r>
        <w:separator/>
      </w:r>
    </w:p>
  </w:footnote>
  <w:footnote w:type="continuationSeparator" w:id="0">
    <w:p w14:paraId="01E0877A" w14:textId="77777777" w:rsidR="00964A51" w:rsidRDefault="00964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8B538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F072A03" wp14:editId="60E3A22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A51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86FF3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64A51"/>
    <w:rsid w:val="00974750"/>
    <w:rsid w:val="00A22302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2B2E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B2E12B4"/>
  <w15:chartTrackingRefBased/>
  <w15:docId w15:val="{09F37D42-C471-4DE8-8FD2-FD82423E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3</TotalTime>
  <Pages>1</Pages>
  <Words>194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EmilyK</dc:creator>
  <cp:keywords/>
  <cp:lastModifiedBy>Info</cp:lastModifiedBy>
  <cp:revision>4</cp:revision>
  <cp:lastPrinted>2005-06-16T19:24:00Z</cp:lastPrinted>
  <dcterms:created xsi:type="dcterms:W3CDTF">2020-08-04T18:29:00Z</dcterms:created>
  <dcterms:modified xsi:type="dcterms:W3CDTF">2020-08-05T16:57:00Z</dcterms:modified>
</cp:coreProperties>
</file>