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803F6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CFCEBB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DEC260B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77C6E47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BDF989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B9F846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1A7C28F" w14:textId="4D78612F" w:rsidR="00E97DFD" w:rsidRPr="004E4F93" w:rsidRDefault="00857933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Quarry </w:t>
            </w:r>
            <w:r w:rsidR="005104E7">
              <w:rPr>
                <w:b/>
                <w:sz w:val="22"/>
                <w:szCs w:val="22"/>
              </w:rPr>
              <w:t>S</w:t>
            </w:r>
            <w:r>
              <w:rPr>
                <w:b/>
                <w:sz w:val="22"/>
                <w:szCs w:val="22"/>
              </w:rPr>
              <w:t>ites KM 8, 15, 16, 18, 20</w:t>
            </w:r>
          </w:p>
        </w:tc>
      </w:tr>
      <w:tr w:rsidR="00E97DFD" w:rsidRPr="004E4F93" w14:paraId="4E34C14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BED3B2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704621E" w14:textId="6855C77B" w:rsidR="00E97DFD" w:rsidRPr="004E4F93" w:rsidRDefault="00857933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Government of Nunavut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27E1DB7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8E7E3B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316AC6E" w14:textId="074A8DD1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</w:t>
            </w:r>
          </w:p>
        </w:tc>
      </w:tr>
      <w:tr w:rsidR="00E97DFD" w:rsidRPr="004E4F93" w14:paraId="415E529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EAD467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874FBB9" w14:textId="10396C74" w:rsidR="00E97DFD" w:rsidRPr="004E4F93" w:rsidRDefault="0085793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October 9, 2020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AE9E6C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A4698BD" w14:textId="20793B66" w:rsidR="00E97DFD" w:rsidRPr="004E4F93" w:rsidRDefault="0085793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20QN022</w:t>
            </w:r>
          </w:p>
        </w:tc>
      </w:tr>
      <w:tr w:rsidR="00E97DFD" w:rsidRPr="004E4F93" w14:paraId="60E71981" w14:textId="77777777">
        <w:tc>
          <w:tcPr>
            <w:tcW w:w="9576" w:type="dxa"/>
            <w:gridSpan w:val="16"/>
            <w:tcBorders>
              <w:top w:val="nil"/>
            </w:tcBorders>
          </w:tcPr>
          <w:p w14:paraId="5A93531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16F9860" w14:textId="77777777">
        <w:tc>
          <w:tcPr>
            <w:tcW w:w="9576" w:type="dxa"/>
            <w:gridSpan w:val="16"/>
          </w:tcPr>
          <w:p w14:paraId="1CCA51A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8AACA0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B1488D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DD373D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40F7B7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0FF2EF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8BA555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F688B4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48B3DDC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74F59C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A35171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1C4A7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5020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D0C21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56F146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B652802" w14:textId="77777777">
        <w:tc>
          <w:tcPr>
            <w:tcW w:w="9576" w:type="dxa"/>
            <w:gridSpan w:val="16"/>
          </w:tcPr>
          <w:p w14:paraId="413581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3CB9CB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ED070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825E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5EEC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A65A5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1E438D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E954E2C" w14:textId="77777777">
        <w:tc>
          <w:tcPr>
            <w:tcW w:w="9576" w:type="dxa"/>
            <w:gridSpan w:val="16"/>
          </w:tcPr>
          <w:p w14:paraId="02BCAC6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B2E661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E0FAAE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A1BED8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C753CA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8A5756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DD9069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0E4EDE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986F9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A2638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608B9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79D2636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9DF833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88D4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91173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D8F903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72863B0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CFCC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8DF26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3E565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28443C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3C546A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385143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365FC3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A8AA41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234D8D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3290B8" w14:textId="77777777" w:rsidR="00857933" w:rsidRDefault="00857933">
      <w:r>
        <w:separator/>
      </w:r>
    </w:p>
  </w:endnote>
  <w:endnote w:type="continuationSeparator" w:id="0">
    <w:p w14:paraId="10C41603" w14:textId="77777777" w:rsidR="00857933" w:rsidRDefault="00857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70A22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5A51284" wp14:editId="28C4117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4DFE9D1" wp14:editId="1D199EA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AE7B764" wp14:editId="267371EA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5E5D7C7" wp14:editId="4D93C8D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98D520D" wp14:editId="7D91840D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00A646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69BA84E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6EF429" w14:textId="77777777" w:rsidR="00857933" w:rsidRDefault="00857933">
      <w:r>
        <w:separator/>
      </w:r>
    </w:p>
  </w:footnote>
  <w:footnote w:type="continuationSeparator" w:id="0">
    <w:p w14:paraId="73F8AA71" w14:textId="77777777" w:rsidR="00857933" w:rsidRDefault="00857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F40700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7320BFE" wp14:editId="1602D4A9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933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104E7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57933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C141F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8CBE905"/>
  <w15:chartTrackingRefBased/>
  <w15:docId w15:val="{AEC5C443-98D2-44C2-95A5-816A4203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3</TotalTime>
  <Pages>1</Pages>
  <Words>198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200918-20QN022-English Comment Form-OT7E</dc:title>
  <dc:subject/>
  <dc:creator>Mia Otokiak</dc:creator>
  <cp:keywords/>
  <cp:lastModifiedBy>Info</cp:lastModifiedBy>
  <cp:revision>3</cp:revision>
  <cp:lastPrinted>2005-06-16T19:24:00Z</cp:lastPrinted>
  <dcterms:created xsi:type="dcterms:W3CDTF">2020-09-18T15:24:00Z</dcterms:created>
  <dcterms:modified xsi:type="dcterms:W3CDTF">2020-09-18T19:44:00Z</dcterms:modified>
</cp:coreProperties>
</file>