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3846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09BC6F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32D310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7BE829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7C1588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2A53C7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80D77FF" w14:textId="3D4C21FE" w:rsidR="00E97DFD" w:rsidRPr="004E4F93" w:rsidRDefault="00DD7050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Quarry Pit</w:t>
            </w:r>
          </w:p>
        </w:tc>
      </w:tr>
      <w:tr w:rsidR="00E97DFD" w:rsidRPr="004E4F93" w14:paraId="0B57885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F6D827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33DAA4" w14:textId="50F9094E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proofErr w:type="spellStart"/>
            <w:r w:rsidR="00DD7050">
              <w:rPr>
                <w:b/>
                <w:bCs/>
                <w:sz w:val="22"/>
                <w:szCs w:val="22"/>
              </w:rPr>
              <w:t>Hiku</w:t>
            </w:r>
            <w:proofErr w:type="spellEnd"/>
            <w:r w:rsidR="00DD7050">
              <w:rPr>
                <w:b/>
                <w:bCs/>
                <w:sz w:val="22"/>
                <w:szCs w:val="22"/>
              </w:rPr>
              <w:t xml:space="preserve"> Projects LTD</w:t>
            </w:r>
          </w:p>
        </w:tc>
      </w:tr>
      <w:tr w:rsidR="00E97DFD" w:rsidRPr="004E4F93" w14:paraId="74CF723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816456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9705090" w14:textId="563B144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 Region</w:t>
            </w:r>
          </w:p>
        </w:tc>
      </w:tr>
      <w:tr w:rsidR="00E97DFD" w:rsidRPr="004E4F93" w14:paraId="1363254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5E646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13E9FF5" w14:textId="5C7495BF" w:rsidR="00E97DFD" w:rsidRPr="004E4F93" w:rsidRDefault="00EF20D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3,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A8B39F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A3CA3C2" w14:textId="09E2D3D1" w:rsidR="00E97DFD" w:rsidRPr="004E4F93" w:rsidRDefault="00DD705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20QN023</w:t>
            </w:r>
          </w:p>
        </w:tc>
      </w:tr>
      <w:tr w:rsidR="00E97DFD" w:rsidRPr="004E4F93" w14:paraId="6153D5A1" w14:textId="77777777">
        <w:tc>
          <w:tcPr>
            <w:tcW w:w="9576" w:type="dxa"/>
            <w:gridSpan w:val="16"/>
            <w:tcBorders>
              <w:top w:val="nil"/>
            </w:tcBorders>
          </w:tcPr>
          <w:p w14:paraId="5D9968B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B3F645A" w14:textId="77777777">
        <w:tc>
          <w:tcPr>
            <w:tcW w:w="9576" w:type="dxa"/>
            <w:gridSpan w:val="16"/>
          </w:tcPr>
          <w:p w14:paraId="683759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E6F9A6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A83EE9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263CF2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A0FA20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4C8A9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10C86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8942C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77C9FB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309030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BC711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EF40D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C3C5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6A05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72C0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4D650C" w14:textId="77777777">
        <w:tc>
          <w:tcPr>
            <w:tcW w:w="9576" w:type="dxa"/>
            <w:gridSpan w:val="16"/>
          </w:tcPr>
          <w:p w14:paraId="49F9CD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F4E7F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7282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F6BA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6729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A72D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980D9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26D5F18" w14:textId="77777777">
        <w:tc>
          <w:tcPr>
            <w:tcW w:w="9576" w:type="dxa"/>
            <w:gridSpan w:val="16"/>
          </w:tcPr>
          <w:p w14:paraId="042A2A0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09ABF2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BA53ED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68DD5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FFB8D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F628A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E2679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8E5C1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12E1B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0D478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26E9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66545F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DAC8A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3C0D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DD9D9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96FF0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9F4DFC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3A5D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80F2A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8CE5A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F6CBF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F6D001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23A464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0A658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89176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3AA409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0C01A" w14:textId="77777777" w:rsidR="00DD7050" w:rsidRDefault="00DD7050">
      <w:r>
        <w:separator/>
      </w:r>
    </w:p>
  </w:endnote>
  <w:endnote w:type="continuationSeparator" w:id="0">
    <w:p w14:paraId="521446BF" w14:textId="77777777" w:rsidR="00DD7050" w:rsidRDefault="00DD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80CCC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F9DC000" wp14:editId="11DBAE7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C01B5D" wp14:editId="6BE6915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7633058" wp14:editId="0342632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4E3B2EE" wp14:editId="4E54186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B39CE6A" wp14:editId="43B0708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B3B97A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8349F9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D85FA" w14:textId="77777777" w:rsidR="00DD7050" w:rsidRDefault="00DD7050">
      <w:r>
        <w:separator/>
      </w:r>
    </w:p>
  </w:footnote>
  <w:footnote w:type="continuationSeparator" w:id="0">
    <w:p w14:paraId="379EBE00" w14:textId="77777777" w:rsidR="00DD7050" w:rsidRDefault="00DD7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A19C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D5E64DB" wp14:editId="595010B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050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D7050"/>
    <w:rsid w:val="00E20FBD"/>
    <w:rsid w:val="00E34BBB"/>
    <w:rsid w:val="00E93D00"/>
    <w:rsid w:val="00E97DFD"/>
    <w:rsid w:val="00EE677F"/>
    <w:rsid w:val="00EF20D7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EDD9D0F"/>
  <w15:chartTrackingRefBased/>
  <w15:docId w15:val="{89D25F83-3016-49D3-848B-093DAF22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193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/>
  <cp:lastModifiedBy>Francis Emingak</cp:lastModifiedBy>
  <cp:revision>2</cp:revision>
  <cp:lastPrinted>2005-06-16T19:24:00Z</cp:lastPrinted>
  <dcterms:created xsi:type="dcterms:W3CDTF">2021-01-13T18:14:00Z</dcterms:created>
  <dcterms:modified xsi:type="dcterms:W3CDTF">2021-01-13T18:14:00Z</dcterms:modified>
</cp:coreProperties>
</file>