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00780D" w14:textId="77777777" w:rsidR="00C90EC1" w:rsidRPr="002C6172" w:rsidRDefault="00C90EC1">
      <w:pPr>
        <w:pStyle w:val="Title"/>
        <w:rPr>
          <w:b/>
          <w:bCs/>
          <w:sz w:val="22"/>
          <w:szCs w:val="18"/>
        </w:rPr>
      </w:pPr>
      <w:r w:rsidRPr="002C6172">
        <w:rPr>
          <w:b/>
          <w:bCs/>
          <w:sz w:val="22"/>
          <w:szCs w:val="18"/>
        </w:rPr>
        <w:t>COMMENT FORM FOR NIRB SCREENINGS</w:t>
      </w:r>
    </w:p>
    <w:p w14:paraId="410A47B7" w14:textId="77777777" w:rsidR="00C90EC1" w:rsidRPr="002C6172" w:rsidRDefault="00C90EC1">
      <w:pPr>
        <w:jc w:val="center"/>
        <w:rPr>
          <w:rFonts w:ascii="Arial Narrow" w:hAnsi="Arial Narrow"/>
          <w:sz w:val="22"/>
          <w:szCs w:val="18"/>
        </w:rPr>
      </w:pPr>
    </w:p>
    <w:p w14:paraId="426E0BC6" w14:textId="77777777" w:rsidR="00C90EC1" w:rsidRPr="002C6172" w:rsidRDefault="00C90EC1" w:rsidP="004348DB">
      <w:pPr>
        <w:pStyle w:val="BodyText"/>
        <w:jc w:val="both"/>
        <w:rPr>
          <w:sz w:val="22"/>
          <w:szCs w:val="18"/>
        </w:rPr>
      </w:pPr>
      <w:r w:rsidRPr="002C6172">
        <w:rPr>
          <w:sz w:val="22"/>
          <w:szCs w:val="18"/>
        </w:rPr>
        <w:t xml:space="preserve">The Nunavut Impact Review Board </w:t>
      </w:r>
      <w:r w:rsidR="00974750" w:rsidRPr="002C6172">
        <w:rPr>
          <w:sz w:val="22"/>
          <w:szCs w:val="18"/>
        </w:rPr>
        <w:t xml:space="preserve">(NIRB) </w:t>
      </w:r>
      <w:r w:rsidRPr="002C6172">
        <w:rPr>
          <w:sz w:val="22"/>
          <w:szCs w:val="18"/>
        </w:rPr>
        <w:t>has a mandate to protect the integrity of the ecosystem for the existing and future residen</w:t>
      </w:r>
      <w:r w:rsidR="00974750" w:rsidRPr="002C6172">
        <w:rPr>
          <w:sz w:val="22"/>
          <w:szCs w:val="18"/>
        </w:rPr>
        <w:t>t</w:t>
      </w:r>
      <w:r w:rsidRPr="002C6172">
        <w:rPr>
          <w:sz w:val="22"/>
          <w:szCs w:val="18"/>
        </w:rPr>
        <w:t xml:space="preserve">s of </w:t>
      </w:r>
      <w:smartTag w:uri="urn:schemas-microsoft-com:office:smarttags" w:element="place">
        <w:smartTag w:uri="urn:schemas-microsoft-com:office:smarttags" w:element="State">
          <w:r w:rsidRPr="002C6172">
            <w:rPr>
              <w:sz w:val="22"/>
              <w:szCs w:val="18"/>
            </w:rPr>
            <w:t>Nunavut</w:t>
          </w:r>
        </w:smartTag>
      </w:smartTag>
      <w:r w:rsidRPr="002C6172">
        <w:rPr>
          <w:sz w:val="22"/>
          <w:szCs w:val="18"/>
        </w:rPr>
        <w:t xml:space="preserve">. </w:t>
      </w:r>
      <w:r w:rsidR="00752D02" w:rsidRPr="002C6172">
        <w:rPr>
          <w:sz w:val="22"/>
          <w:szCs w:val="18"/>
        </w:rPr>
        <w:t>T</w:t>
      </w:r>
      <w:r w:rsidRPr="002C6172">
        <w:rPr>
          <w:sz w:val="22"/>
          <w:szCs w:val="18"/>
        </w:rPr>
        <w:t>o assess the environmental and s</w:t>
      </w:r>
      <w:r w:rsidR="00974750" w:rsidRPr="002C6172">
        <w:rPr>
          <w:sz w:val="22"/>
          <w:szCs w:val="18"/>
        </w:rPr>
        <w:t>o</w:t>
      </w:r>
      <w:r w:rsidRPr="002C6172">
        <w:rPr>
          <w:sz w:val="22"/>
          <w:szCs w:val="18"/>
        </w:rPr>
        <w:t>cio-economic impacts of the project propo</w:t>
      </w:r>
      <w:r w:rsidR="00752D02" w:rsidRPr="002C6172">
        <w:rPr>
          <w:sz w:val="22"/>
          <w:szCs w:val="18"/>
        </w:rPr>
        <w:t>sal</w:t>
      </w:r>
      <w:r w:rsidRPr="002C6172">
        <w:rPr>
          <w:sz w:val="22"/>
          <w:szCs w:val="18"/>
        </w:rPr>
        <w:t xml:space="preserve">, NIRB would like to hear your concerns, comments and suggestions about the following project </w:t>
      </w:r>
      <w:r w:rsidR="00974750" w:rsidRPr="002C6172">
        <w:rPr>
          <w:sz w:val="22"/>
          <w:szCs w:val="18"/>
        </w:rPr>
        <w:t xml:space="preserve">proposal </w:t>
      </w:r>
      <w:r w:rsidRPr="002C6172">
        <w:rPr>
          <w:sz w:val="22"/>
          <w:szCs w:val="18"/>
        </w:rPr>
        <w:t>application:</w:t>
      </w:r>
    </w:p>
    <w:p w14:paraId="12C69209" w14:textId="77777777" w:rsidR="00C90EC1" w:rsidRPr="002C6172" w:rsidRDefault="00C90EC1">
      <w:pPr>
        <w:rPr>
          <w:sz w:val="22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2C6172" w14:paraId="3DEA2F57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66DD1458" w14:textId="64784433" w:rsidR="00E97DFD" w:rsidRPr="002C6172" w:rsidRDefault="00E97DFD">
            <w:pPr>
              <w:rPr>
                <w:b/>
              </w:rPr>
            </w:pPr>
            <w:r w:rsidRPr="002C6172">
              <w:rPr>
                <w:b/>
              </w:rPr>
              <w:t xml:space="preserve">Project </w:t>
            </w:r>
            <w:r w:rsidR="00974750" w:rsidRPr="002C6172">
              <w:rPr>
                <w:b/>
              </w:rPr>
              <w:t xml:space="preserve">Proposal </w:t>
            </w:r>
            <w:r w:rsidRPr="002C6172">
              <w:rPr>
                <w:b/>
              </w:rPr>
              <w:t>Title:</w:t>
            </w:r>
            <w:r w:rsidR="007A292F" w:rsidRPr="002C6172">
              <w:rPr>
                <w:b/>
              </w:rPr>
              <w:t xml:space="preserve"> 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4A627332" w14:textId="4144CFC5" w:rsidR="00E97DFD" w:rsidRPr="002C6172" w:rsidRDefault="007A292F" w:rsidP="00456075">
            <w:pPr>
              <w:rPr>
                <w:b/>
              </w:rPr>
            </w:pPr>
            <w:r w:rsidRPr="002C6172">
              <w:rPr>
                <w:b/>
              </w:rPr>
              <w:t>1990s Caribou Camp and Fuel cache clean-up (Ahiak Migratory Bird Sanctuary)</w:t>
            </w:r>
          </w:p>
        </w:tc>
      </w:tr>
      <w:tr w:rsidR="00E97DFD" w:rsidRPr="002C6172" w14:paraId="5CC7EAD2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C26DED7" w14:textId="77777777" w:rsidR="00E97DFD" w:rsidRPr="002C6172" w:rsidRDefault="00E97DFD">
            <w:pPr>
              <w:rPr>
                <w:b/>
              </w:rPr>
            </w:pPr>
            <w:r w:rsidRPr="002C6172">
              <w:rPr>
                <w:b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5A3FCDD3" w14:textId="4933770B" w:rsidR="00E97DFD" w:rsidRPr="002C6172" w:rsidRDefault="00307514" w:rsidP="00C03592">
            <w:pPr>
              <w:tabs>
                <w:tab w:val="left" w:pos="1095"/>
              </w:tabs>
              <w:rPr>
                <w:b/>
              </w:rPr>
            </w:pPr>
            <w:r w:rsidRPr="002C6172">
              <w:rPr>
                <w:b/>
                <w:bCs/>
              </w:rPr>
              <w:t>Canadian Wildlife Service</w:t>
            </w:r>
            <w:r w:rsidR="00C473D7" w:rsidRPr="002C6172">
              <w:rPr>
                <w:b/>
                <w:bCs/>
              </w:rPr>
              <w:tab/>
            </w:r>
          </w:p>
        </w:tc>
      </w:tr>
      <w:tr w:rsidR="00E97DFD" w:rsidRPr="002C6172" w14:paraId="28118104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C886BF4" w14:textId="77777777" w:rsidR="00E97DFD" w:rsidRPr="002C6172" w:rsidRDefault="00E97DFD">
            <w:pPr>
              <w:rPr>
                <w:b/>
              </w:rPr>
            </w:pPr>
            <w:r w:rsidRPr="002C6172">
              <w:rPr>
                <w:b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18A25E8A" w14:textId="602E761C" w:rsidR="00E97DFD" w:rsidRPr="002C6172" w:rsidRDefault="00307514" w:rsidP="00C03592">
            <w:pPr>
              <w:tabs>
                <w:tab w:val="left" w:pos="1245"/>
              </w:tabs>
              <w:rPr>
                <w:b/>
              </w:rPr>
            </w:pPr>
            <w:r w:rsidRPr="002C6172">
              <w:rPr>
                <w:b/>
              </w:rPr>
              <w:t>Kitikmeot</w:t>
            </w:r>
            <w:r w:rsidR="006D3E88" w:rsidRPr="002C6172">
              <w:rPr>
                <w:b/>
              </w:rPr>
              <w:t xml:space="preserve"> Region</w:t>
            </w:r>
          </w:p>
        </w:tc>
      </w:tr>
      <w:tr w:rsidR="00E97DFD" w:rsidRPr="002C6172" w14:paraId="3A0E10A9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428F48B9" w14:textId="77777777" w:rsidR="00E97DFD" w:rsidRPr="002C6172" w:rsidRDefault="00E97DFD">
            <w:pPr>
              <w:rPr>
                <w:b/>
              </w:rPr>
            </w:pPr>
            <w:r w:rsidRPr="002C6172">
              <w:rPr>
                <w:b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0DE5CBFC" w14:textId="507906D1" w:rsidR="00E97DFD" w:rsidRPr="002C6172" w:rsidRDefault="00307514" w:rsidP="00C559BD">
            <w:pPr>
              <w:rPr>
                <w:b/>
              </w:rPr>
            </w:pPr>
            <w:r w:rsidRPr="002C6172">
              <w:rPr>
                <w:b/>
              </w:rPr>
              <w:t>March 12, 2021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43CF2FCE" w14:textId="77777777" w:rsidR="00E97DFD" w:rsidRPr="002C6172" w:rsidRDefault="00E97DFD">
            <w:pPr>
              <w:rPr>
                <w:b/>
              </w:rPr>
            </w:pPr>
            <w:r w:rsidRPr="002C6172">
              <w:rPr>
                <w:b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7E69C095" w14:textId="0D6F30D7" w:rsidR="00E97DFD" w:rsidRPr="002C6172" w:rsidRDefault="00307514">
            <w:pPr>
              <w:rPr>
                <w:b/>
              </w:rPr>
            </w:pPr>
            <w:r w:rsidRPr="002C6172">
              <w:rPr>
                <w:b/>
              </w:rPr>
              <w:t>21UN001</w:t>
            </w:r>
          </w:p>
        </w:tc>
      </w:tr>
      <w:tr w:rsidR="00E97DFD" w:rsidRPr="002C6172" w14:paraId="08DBBFB7" w14:textId="77777777">
        <w:tc>
          <w:tcPr>
            <w:tcW w:w="9576" w:type="dxa"/>
            <w:gridSpan w:val="16"/>
            <w:tcBorders>
              <w:top w:val="nil"/>
            </w:tcBorders>
          </w:tcPr>
          <w:p w14:paraId="48A1F90A" w14:textId="77777777" w:rsidR="00E97DFD" w:rsidRPr="002C6172" w:rsidRDefault="00E97DFD"/>
        </w:tc>
      </w:tr>
      <w:tr w:rsidR="00C90EC1" w:rsidRPr="002C6172" w14:paraId="2E7B42A3" w14:textId="77777777">
        <w:tc>
          <w:tcPr>
            <w:tcW w:w="9576" w:type="dxa"/>
            <w:gridSpan w:val="16"/>
          </w:tcPr>
          <w:p w14:paraId="7156831A" w14:textId="77777777" w:rsidR="00C90EC1" w:rsidRPr="002C6172" w:rsidRDefault="00C90EC1">
            <w:pPr>
              <w:rPr>
                <w:b/>
              </w:rPr>
            </w:pPr>
            <w:r w:rsidRPr="002C6172">
              <w:rPr>
                <w:b/>
              </w:rPr>
              <w:t>Indicate your concerns about the project proposal below:</w:t>
            </w:r>
          </w:p>
          <w:p w14:paraId="1EF0826B" w14:textId="77777777" w:rsidR="00C90EC1" w:rsidRPr="002C6172" w:rsidRDefault="00C90EC1">
            <w:pPr>
              <w:tabs>
                <w:tab w:val="left" w:pos="4320"/>
              </w:tabs>
              <w:rPr>
                <w:sz w:val="18"/>
                <w:szCs w:val="18"/>
              </w:rPr>
            </w:pPr>
            <w:r w:rsidRPr="002C6172">
              <w:rPr>
                <w:sz w:val="18"/>
                <w:szCs w:val="18"/>
              </w:rPr>
              <w:sym w:font="Symbol" w:char="F09E"/>
            </w:r>
            <w:r w:rsidRPr="002C6172">
              <w:rPr>
                <w:sz w:val="18"/>
                <w:szCs w:val="18"/>
              </w:rPr>
              <w:t xml:space="preserve"> no concerns                                                              </w:t>
            </w:r>
            <w:r w:rsidRPr="002C6172">
              <w:rPr>
                <w:sz w:val="18"/>
                <w:szCs w:val="18"/>
              </w:rPr>
              <w:sym w:font="Symbol" w:char="F09E"/>
            </w:r>
            <w:r w:rsidRPr="002C6172">
              <w:rPr>
                <w:sz w:val="18"/>
                <w:szCs w:val="18"/>
              </w:rPr>
              <w:t xml:space="preserve"> traditional uses of land</w:t>
            </w:r>
          </w:p>
          <w:p w14:paraId="0BC81406" w14:textId="77777777" w:rsidR="00C90EC1" w:rsidRPr="002C6172" w:rsidRDefault="00C90EC1">
            <w:pPr>
              <w:tabs>
                <w:tab w:val="left" w:pos="4320"/>
              </w:tabs>
              <w:rPr>
                <w:sz w:val="18"/>
                <w:szCs w:val="18"/>
              </w:rPr>
            </w:pPr>
            <w:r w:rsidRPr="002C6172">
              <w:rPr>
                <w:sz w:val="18"/>
                <w:szCs w:val="18"/>
              </w:rPr>
              <w:sym w:font="Symbol" w:char="F09E"/>
            </w:r>
            <w:r w:rsidRPr="002C6172">
              <w:rPr>
                <w:sz w:val="18"/>
                <w:szCs w:val="18"/>
              </w:rPr>
              <w:t xml:space="preserve"> water quality                                                            </w:t>
            </w:r>
            <w:r w:rsidRPr="002C6172">
              <w:rPr>
                <w:sz w:val="18"/>
                <w:szCs w:val="18"/>
              </w:rPr>
              <w:sym w:font="Symbol" w:char="F09E"/>
            </w:r>
            <w:r w:rsidRPr="002C6172">
              <w:rPr>
                <w:sz w:val="18"/>
                <w:szCs w:val="18"/>
              </w:rPr>
              <w:t xml:space="preserve"> Inuit harvesting activities</w:t>
            </w:r>
          </w:p>
          <w:p w14:paraId="15B4D2CB" w14:textId="77777777" w:rsidR="00C90EC1" w:rsidRPr="002C6172" w:rsidRDefault="00C90EC1">
            <w:pPr>
              <w:rPr>
                <w:sz w:val="18"/>
                <w:szCs w:val="18"/>
              </w:rPr>
            </w:pPr>
            <w:r w:rsidRPr="002C6172">
              <w:rPr>
                <w:sz w:val="18"/>
                <w:szCs w:val="18"/>
              </w:rPr>
              <w:sym w:font="Symbol" w:char="F09E"/>
            </w:r>
            <w:r w:rsidRPr="002C6172">
              <w:rPr>
                <w:sz w:val="18"/>
                <w:szCs w:val="18"/>
              </w:rPr>
              <w:t xml:space="preserve"> terrain                                                                       </w:t>
            </w:r>
            <w:r w:rsidRPr="002C6172">
              <w:rPr>
                <w:sz w:val="18"/>
                <w:szCs w:val="18"/>
              </w:rPr>
              <w:sym w:font="Symbol" w:char="F09E"/>
            </w:r>
            <w:r w:rsidRPr="002C6172">
              <w:rPr>
                <w:sz w:val="18"/>
                <w:szCs w:val="18"/>
              </w:rPr>
              <w:t xml:space="preserve"> community involvement and consultation</w:t>
            </w:r>
          </w:p>
          <w:p w14:paraId="55077A74" w14:textId="77777777" w:rsidR="00C90EC1" w:rsidRPr="002C6172" w:rsidRDefault="00C90EC1">
            <w:pPr>
              <w:rPr>
                <w:sz w:val="18"/>
                <w:szCs w:val="18"/>
              </w:rPr>
            </w:pPr>
            <w:r w:rsidRPr="002C6172">
              <w:rPr>
                <w:sz w:val="18"/>
                <w:szCs w:val="18"/>
              </w:rPr>
              <w:sym w:font="Symbol" w:char="F09E"/>
            </w:r>
            <w:r w:rsidRPr="002C6172">
              <w:rPr>
                <w:sz w:val="18"/>
                <w:szCs w:val="18"/>
              </w:rPr>
              <w:t xml:space="preserve"> air quality                                                                 </w:t>
            </w:r>
            <w:r w:rsidRPr="002C6172">
              <w:rPr>
                <w:sz w:val="18"/>
                <w:szCs w:val="18"/>
              </w:rPr>
              <w:sym w:font="Symbol" w:char="F09E"/>
            </w:r>
            <w:r w:rsidRPr="002C6172">
              <w:rPr>
                <w:sz w:val="18"/>
                <w:szCs w:val="18"/>
              </w:rPr>
              <w:t xml:space="preserve"> local development in the area</w:t>
            </w:r>
          </w:p>
          <w:p w14:paraId="1AF1A3A3" w14:textId="77777777" w:rsidR="00C90EC1" w:rsidRPr="002C6172" w:rsidRDefault="00C90EC1">
            <w:pPr>
              <w:rPr>
                <w:sz w:val="18"/>
                <w:szCs w:val="18"/>
              </w:rPr>
            </w:pPr>
            <w:r w:rsidRPr="002C6172">
              <w:rPr>
                <w:sz w:val="18"/>
                <w:szCs w:val="18"/>
              </w:rPr>
              <w:sym w:font="Symbol" w:char="F09E"/>
            </w:r>
            <w:r w:rsidRPr="002C6172">
              <w:rPr>
                <w:sz w:val="18"/>
                <w:szCs w:val="18"/>
              </w:rPr>
              <w:t xml:space="preserve"> wildlife and their habitat                                          </w:t>
            </w:r>
            <w:r w:rsidRPr="002C6172">
              <w:rPr>
                <w:sz w:val="18"/>
                <w:szCs w:val="18"/>
              </w:rPr>
              <w:sym w:font="Symbol" w:char="F09E"/>
            </w:r>
            <w:r w:rsidRPr="002C6172">
              <w:rPr>
                <w:sz w:val="18"/>
                <w:szCs w:val="18"/>
              </w:rPr>
              <w:t xml:space="preserve"> tourism in the area</w:t>
            </w:r>
          </w:p>
          <w:p w14:paraId="431F627B" w14:textId="77777777" w:rsidR="00C90EC1" w:rsidRPr="002C6172" w:rsidRDefault="00C90EC1">
            <w:pPr>
              <w:rPr>
                <w:sz w:val="18"/>
                <w:szCs w:val="18"/>
              </w:rPr>
            </w:pPr>
            <w:r w:rsidRPr="002C6172">
              <w:rPr>
                <w:sz w:val="18"/>
                <w:szCs w:val="18"/>
              </w:rPr>
              <w:sym w:font="Symbol" w:char="F09E"/>
            </w:r>
            <w:r w:rsidRPr="002C6172">
              <w:rPr>
                <w:sz w:val="18"/>
                <w:szCs w:val="18"/>
              </w:rPr>
              <w:t xml:space="preserve"> marine mammals and their habitat                           </w:t>
            </w:r>
            <w:r w:rsidRPr="002C6172">
              <w:rPr>
                <w:sz w:val="18"/>
                <w:szCs w:val="18"/>
              </w:rPr>
              <w:sym w:font="Symbol" w:char="F09E"/>
            </w:r>
            <w:r w:rsidRPr="002C6172">
              <w:rPr>
                <w:sz w:val="18"/>
                <w:szCs w:val="18"/>
              </w:rPr>
              <w:t xml:space="preserve"> human health issues                 </w:t>
            </w:r>
          </w:p>
          <w:p w14:paraId="2611E05A" w14:textId="77777777" w:rsidR="00C90EC1" w:rsidRPr="002C6172" w:rsidRDefault="00C90EC1">
            <w:pPr>
              <w:rPr>
                <w:sz w:val="18"/>
                <w:szCs w:val="18"/>
              </w:rPr>
            </w:pPr>
            <w:r w:rsidRPr="002C6172">
              <w:rPr>
                <w:sz w:val="18"/>
                <w:szCs w:val="18"/>
              </w:rPr>
              <w:sym w:font="Symbol" w:char="F09E"/>
            </w:r>
            <w:r w:rsidRPr="002C6172">
              <w:rPr>
                <w:sz w:val="18"/>
                <w:szCs w:val="18"/>
              </w:rPr>
              <w:t xml:space="preserve"> birds and their habitat                                               </w:t>
            </w:r>
            <w:r w:rsidRPr="002C6172">
              <w:rPr>
                <w:sz w:val="18"/>
                <w:szCs w:val="18"/>
              </w:rPr>
              <w:sym w:font="Symbol" w:char="F09E"/>
            </w:r>
            <w:r w:rsidRPr="002C6172">
              <w:rPr>
                <w:sz w:val="18"/>
                <w:szCs w:val="18"/>
              </w:rPr>
              <w:t xml:space="preserve"> other:____________________________________________</w:t>
            </w:r>
          </w:p>
          <w:p w14:paraId="16D8A41B" w14:textId="77777777" w:rsidR="00C90EC1" w:rsidRPr="002C6172" w:rsidRDefault="00C90EC1">
            <w:pPr>
              <w:rPr>
                <w:sz w:val="18"/>
                <w:szCs w:val="18"/>
              </w:rPr>
            </w:pPr>
            <w:r w:rsidRPr="002C6172">
              <w:rPr>
                <w:sz w:val="18"/>
                <w:szCs w:val="18"/>
              </w:rPr>
              <w:sym w:font="Symbol" w:char="F09E"/>
            </w:r>
            <w:r w:rsidRPr="002C6172">
              <w:rPr>
                <w:sz w:val="18"/>
                <w:szCs w:val="18"/>
              </w:rPr>
              <w:t xml:space="preserve"> fish and their habitat                                                  __________________________________________________</w:t>
            </w:r>
          </w:p>
          <w:p w14:paraId="101C5742" w14:textId="77777777" w:rsidR="00C90EC1" w:rsidRPr="002C6172" w:rsidRDefault="00C90EC1">
            <w:pPr>
              <w:rPr>
                <w:sz w:val="18"/>
                <w:szCs w:val="18"/>
              </w:rPr>
            </w:pPr>
            <w:r w:rsidRPr="002C6172">
              <w:rPr>
                <w:sz w:val="18"/>
                <w:szCs w:val="18"/>
              </w:rPr>
              <w:sym w:font="Symbol" w:char="F09E"/>
            </w:r>
            <w:r w:rsidRPr="002C6172">
              <w:rPr>
                <w:sz w:val="18"/>
                <w:szCs w:val="18"/>
              </w:rPr>
              <w:t xml:space="preserve"> heritage resources in area                                          __________________________________________________</w:t>
            </w:r>
          </w:p>
          <w:p w14:paraId="2A4C4257" w14:textId="77777777" w:rsidR="00C90EC1" w:rsidRPr="002C6172" w:rsidRDefault="00C90EC1">
            <w:pPr>
              <w:rPr>
                <w:b/>
              </w:rPr>
            </w:pPr>
            <w:r w:rsidRPr="002C6172">
              <w:rPr>
                <w:b/>
              </w:rPr>
              <w:t>Please describe the concerns indicated above:</w:t>
            </w:r>
          </w:p>
          <w:p w14:paraId="4A99C265" w14:textId="77777777" w:rsidR="00C90EC1" w:rsidRPr="002C6172" w:rsidRDefault="00C90EC1">
            <w:pPr>
              <w:rPr>
                <w:b/>
              </w:rPr>
            </w:pPr>
          </w:p>
          <w:p w14:paraId="07C37EC7" w14:textId="77777777" w:rsidR="00C90EC1" w:rsidRPr="002C6172" w:rsidRDefault="00C90EC1">
            <w:pPr>
              <w:rPr>
                <w:b/>
              </w:rPr>
            </w:pPr>
          </w:p>
          <w:p w14:paraId="71E342D9" w14:textId="77777777" w:rsidR="00C90EC1" w:rsidRPr="002C6172" w:rsidRDefault="00C90EC1">
            <w:pPr>
              <w:rPr>
                <w:b/>
              </w:rPr>
            </w:pPr>
          </w:p>
          <w:p w14:paraId="368885A1" w14:textId="77777777" w:rsidR="00C90EC1" w:rsidRPr="002C6172" w:rsidRDefault="00C90EC1"/>
        </w:tc>
      </w:tr>
      <w:tr w:rsidR="00C90EC1" w:rsidRPr="002C6172" w14:paraId="033FE3B5" w14:textId="77777777">
        <w:tc>
          <w:tcPr>
            <w:tcW w:w="9576" w:type="dxa"/>
            <w:gridSpan w:val="16"/>
          </w:tcPr>
          <w:p w14:paraId="49B83630" w14:textId="77777777" w:rsidR="00C90EC1" w:rsidRPr="002C6172" w:rsidRDefault="00C90EC1">
            <w:pPr>
              <w:rPr>
                <w:b/>
              </w:rPr>
            </w:pPr>
            <w:r w:rsidRPr="002C6172">
              <w:rPr>
                <w:b/>
              </w:rPr>
              <w:t>Do you have any suggestions or recommendations for this application?</w:t>
            </w:r>
          </w:p>
          <w:p w14:paraId="3B03BA83" w14:textId="77777777" w:rsidR="00C90EC1" w:rsidRPr="002C6172" w:rsidRDefault="00C90EC1">
            <w:pPr>
              <w:rPr>
                <w:b/>
              </w:rPr>
            </w:pPr>
          </w:p>
          <w:p w14:paraId="1916FCB9" w14:textId="77777777" w:rsidR="00C90EC1" w:rsidRPr="002C6172" w:rsidRDefault="00C90EC1">
            <w:pPr>
              <w:rPr>
                <w:b/>
              </w:rPr>
            </w:pPr>
          </w:p>
          <w:p w14:paraId="21EA0379" w14:textId="77777777" w:rsidR="00C90EC1" w:rsidRPr="002C6172" w:rsidRDefault="00C90EC1">
            <w:pPr>
              <w:rPr>
                <w:b/>
              </w:rPr>
            </w:pPr>
          </w:p>
          <w:p w14:paraId="299410A0" w14:textId="77777777" w:rsidR="00C90EC1" w:rsidRPr="002C6172" w:rsidRDefault="00C90EC1">
            <w:pPr>
              <w:rPr>
                <w:b/>
              </w:rPr>
            </w:pPr>
          </w:p>
          <w:p w14:paraId="304E9188" w14:textId="77777777" w:rsidR="00C90EC1" w:rsidRPr="002C6172" w:rsidRDefault="00C90EC1">
            <w:pPr>
              <w:rPr>
                <w:b/>
              </w:rPr>
            </w:pPr>
          </w:p>
          <w:p w14:paraId="5131EC37" w14:textId="77777777" w:rsidR="00C90EC1" w:rsidRPr="002C6172" w:rsidRDefault="00C90EC1"/>
        </w:tc>
      </w:tr>
      <w:tr w:rsidR="00C90EC1" w:rsidRPr="002C6172" w14:paraId="68FA8FB4" w14:textId="77777777">
        <w:tc>
          <w:tcPr>
            <w:tcW w:w="9576" w:type="dxa"/>
            <w:gridSpan w:val="16"/>
          </w:tcPr>
          <w:p w14:paraId="450F558B" w14:textId="77777777" w:rsidR="00C90EC1" w:rsidRPr="002C6172" w:rsidRDefault="00C90EC1">
            <w:pPr>
              <w:pStyle w:val="Heading1"/>
              <w:rPr>
                <w:sz w:val="20"/>
              </w:rPr>
            </w:pPr>
            <w:r w:rsidRPr="002C6172">
              <w:rPr>
                <w:sz w:val="20"/>
              </w:rPr>
              <w:t xml:space="preserve">Do you support the project proposal? Yes </w:t>
            </w:r>
            <w:r w:rsidRPr="002C6172">
              <w:rPr>
                <w:sz w:val="20"/>
              </w:rPr>
              <w:sym w:font="Symbol" w:char="F09E"/>
            </w:r>
            <w:r w:rsidRPr="002C6172">
              <w:rPr>
                <w:sz w:val="20"/>
              </w:rPr>
              <w:t xml:space="preserve">   No </w:t>
            </w:r>
            <w:r w:rsidRPr="002C6172">
              <w:rPr>
                <w:sz w:val="20"/>
              </w:rPr>
              <w:sym w:font="Symbol" w:char="F09E"/>
            </w:r>
            <w:r w:rsidRPr="002C6172">
              <w:rPr>
                <w:b w:val="0"/>
                <w:sz w:val="20"/>
              </w:rPr>
              <w:t xml:space="preserve">    </w:t>
            </w:r>
            <w:r w:rsidRPr="002C6172">
              <w:rPr>
                <w:sz w:val="20"/>
              </w:rPr>
              <w:t>Any additional comments?</w:t>
            </w:r>
          </w:p>
          <w:p w14:paraId="78519794" w14:textId="77777777" w:rsidR="00C90EC1" w:rsidRPr="002C6172" w:rsidRDefault="00C90EC1"/>
          <w:p w14:paraId="6D30F0B0" w14:textId="77777777" w:rsidR="00C90EC1" w:rsidRPr="002C6172" w:rsidRDefault="00C90EC1"/>
          <w:p w14:paraId="098E8DBF" w14:textId="77777777" w:rsidR="00C90EC1" w:rsidRPr="002C6172" w:rsidRDefault="00C90EC1"/>
          <w:p w14:paraId="3CE08AF7" w14:textId="77777777" w:rsidR="00C90EC1" w:rsidRPr="002C6172" w:rsidRDefault="00C90EC1"/>
          <w:p w14:paraId="0D3FF083" w14:textId="77777777" w:rsidR="00C90EC1" w:rsidRPr="002C6172" w:rsidRDefault="00C90EC1"/>
        </w:tc>
      </w:tr>
      <w:tr w:rsidR="00C90EC1" w:rsidRPr="002C6172" w14:paraId="60920838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6F67DC7B" w14:textId="77777777" w:rsidR="00C90EC1" w:rsidRPr="002C6172" w:rsidRDefault="00C90EC1">
            <w:pPr>
              <w:rPr>
                <w:b/>
              </w:rPr>
            </w:pPr>
            <w:r w:rsidRPr="002C6172">
              <w:rPr>
                <w:b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7E8250B1" w14:textId="77777777" w:rsidR="00C90EC1" w:rsidRPr="002C6172" w:rsidRDefault="00C90EC1"/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685E99CC" w14:textId="77777777" w:rsidR="00C90EC1" w:rsidRPr="002C6172" w:rsidRDefault="00C90EC1">
            <w:pPr>
              <w:rPr>
                <w:b/>
              </w:rPr>
            </w:pPr>
            <w:r w:rsidRPr="002C6172">
              <w:rPr>
                <w:b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03F1EEC" w14:textId="77777777" w:rsidR="00C90EC1" w:rsidRPr="002C6172" w:rsidRDefault="00C90EC1"/>
        </w:tc>
      </w:tr>
      <w:tr w:rsidR="00C90EC1" w:rsidRPr="002C6172" w14:paraId="656ACDE8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5D5226EE" w14:textId="77777777" w:rsidR="00C90EC1" w:rsidRPr="002C6172" w:rsidRDefault="00C90EC1">
            <w:pPr>
              <w:rPr>
                <w:b/>
              </w:rPr>
            </w:pPr>
            <w:r w:rsidRPr="002C6172">
              <w:rPr>
                <w:b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AC6974" w14:textId="77777777" w:rsidR="00C90EC1" w:rsidRPr="002C6172" w:rsidRDefault="00C90EC1">
            <w:pPr>
              <w:rPr>
                <w:b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78565DAE" w14:textId="77777777" w:rsidR="00C90EC1" w:rsidRPr="002C6172" w:rsidRDefault="00C90EC1">
            <w:pPr>
              <w:rPr>
                <w:b/>
              </w:rPr>
            </w:pPr>
            <w:r w:rsidRPr="002C6172">
              <w:rPr>
                <w:b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2454D48C" w14:textId="77777777" w:rsidR="00C90EC1" w:rsidRPr="002C6172" w:rsidRDefault="00C90EC1"/>
        </w:tc>
      </w:tr>
      <w:tr w:rsidR="00C90EC1" w:rsidRPr="002C6172" w14:paraId="3B8E6444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D6A2F52" w14:textId="77777777" w:rsidR="00C90EC1" w:rsidRPr="002C6172" w:rsidRDefault="00C90EC1">
            <w:pPr>
              <w:rPr>
                <w:b/>
              </w:rPr>
            </w:pPr>
            <w:r w:rsidRPr="002C6172">
              <w:rPr>
                <w:b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7DA64828" w14:textId="77777777" w:rsidR="00C90EC1" w:rsidRPr="002C6172" w:rsidRDefault="00C90EC1">
            <w:pPr>
              <w:rPr>
                <w:b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6F2B31E5" w14:textId="77777777" w:rsidR="00C90EC1" w:rsidRPr="002C6172" w:rsidRDefault="00C90EC1">
            <w:pPr>
              <w:rPr>
                <w:b/>
              </w:rPr>
            </w:pPr>
            <w:r w:rsidRPr="002C6172">
              <w:rPr>
                <w:b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672618B2" w14:textId="77777777" w:rsidR="00C90EC1" w:rsidRPr="002C6172" w:rsidRDefault="00C90EC1"/>
        </w:tc>
      </w:tr>
      <w:tr w:rsidR="00C90EC1" w:rsidRPr="002C6172" w14:paraId="2FE33EFD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0A96B5A" w14:textId="77777777" w:rsidR="00C90EC1" w:rsidRPr="002C6172" w:rsidRDefault="00C90EC1"/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5E88560D" w14:textId="77777777" w:rsidR="00C90EC1" w:rsidRPr="002C6172" w:rsidRDefault="00C90EC1"/>
        </w:tc>
        <w:tc>
          <w:tcPr>
            <w:tcW w:w="3192" w:type="dxa"/>
            <w:gridSpan w:val="3"/>
            <w:tcBorders>
              <w:left w:val="nil"/>
            </w:tcBorders>
          </w:tcPr>
          <w:p w14:paraId="2F5A2251" w14:textId="77777777" w:rsidR="00C90EC1" w:rsidRPr="002C6172" w:rsidRDefault="00C90EC1"/>
        </w:tc>
      </w:tr>
    </w:tbl>
    <w:p w14:paraId="3BF44747" w14:textId="77777777" w:rsidR="00C90EC1" w:rsidRPr="002C6172" w:rsidRDefault="00C90EC1" w:rsidP="002C6172">
      <w:pPr>
        <w:rPr>
          <w:sz w:val="18"/>
          <w:szCs w:val="18"/>
        </w:rPr>
      </w:pPr>
    </w:p>
    <w:sectPr w:rsidR="00C90EC1" w:rsidRPr="002C6172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FE9BD7" w14:textId="77777777" w:rsidR="00307514" w:rsidRDefault="00307514">
      <w:r>
        <w:separator/>
      </w:r>
    </w:p>
  </w:endnote>
  <w:endnote w:type="continuationSeparator" w:id="0">
    <w:p w14:paraId="1AB72FB2" w14:textId="77777777" w:rsidR="00307514" w:rsidRDefault="00307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E35C55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52C249D8" wp14:editId="0297B2D2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0B3E37B" wp14:editId="602A9A36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D6AE0C2" wp14:editId="683D55D4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412A0AD" wp14:editId="29AACD96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89DCAF0" wp14:editId="787F0BB0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255A209E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0DA20AEB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5F40B1" w14:textId="77777777" w:rsidR="00307514" w:rsidRDefault="00307514">
      <w:r>
        <w:separator/>
      </w:r>
    </w:p>
  </w:footnote>
  <w:footnote w:type="continuationSeparator" w:id="0">
    <w:p w14:paraId="37FA55A9" w14:textId="77777777" w:rsidR="00307514" w:rsidRDefault="003075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1DDB9C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1D983B26" wp14:editId="7421E104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514"/>
    <w:rsid w:val="000F7F83"/>
    <w:rsid w:val="00176E0E"/>
    <w:rsid w:val="001E7FAB"/>
    <w:rsid w:val="002322EE"/>
    <w:rsid w:val="002C6172"/>
    <w:rsid w:val="00307514"/>
    <w:rsid w:val="003759D5"/>
    <w:rsid w:val="003E2420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6D3E88"/>
    <w:rsid w:val="00727D7C"/>
    <w:rsid w:val="00746B4B"/>
    <w:rsid w:val="00752D02"/>
    <w:rsid w:val="00777208"/>
    <w:rsid w:val="007A292F"/>
    <w:rsid w:val="008A188C"/>
    <w:rsid w:val="008B751D"/>
    <w:rsid w:val="00945CF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69319FD8"/>
  <w15:chartTrackingRefBased/>
  <w15:docId w15:val="{5694B960-7E39-45F9-AD0D-2CA307829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Form-OMAE.dotx</Template>
  <TotalTime>7</TotalTime>
  <Pages>1</Pages>
  <Words>202</Words>
  <Characters>1747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Guillaume Daoust</dc:creator>
  <cp:keywords/>
  <cp:lastModifiedBy>Info</cp:lastModifiedBy>
  <cp:revision>5</cp:revision>
  <cp:lastPrinted>2005-06-16T19:24:00Z</cp:lastPrinted>
  <dcterms:created xsi:type="dcterms:W3CDTF">2021-02-19T20:52:00Z</dcterms:created>
  <dcterms:modified xsi:type="dcterms:W3CDTF">2021-02-19T23:47:00Z</dcterms:modified>
</cp:coreProperties>
</file>