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70155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6EE65C5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2C309E4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F5F22B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D855A81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FC33A0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F968BFD" w14:textId="6CE83DB4" w:rsidR="00E97DFD" w:rsidRPr="004E4F93" w:rsidRDefault="0078766D" w:rsidP="0078766D">
            <w:pPr>
              <w:tabs>
                <w:tab w:val="left" w:pos="1515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Arctic Bay Small Craft Harbour Development</w:t>
            </w:r>
            <w:r>
              <w:rPr>
                <w:b/>
                <w:sz w:val="22"/>
                <w:szCs w:val="22"/>
              </w:rPr>
              <w:tab/>
            </w:r>
          </w:p>
        </w:tc>
      </w:tr>
      <w:tr w:rsidR="00E97DFD" w:rsidRPr="004E4F93" w14:paraId="6FACD9C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FEDC86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02ED4F8" w14:textId="7FF05D47" w:rsidR="00E97DFD" w:rsidRPr="004E4F93" w:rsidRDefault="0078766D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Fisheries and Oceans Canada – Small Craft Harbours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122DE1C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52B7D2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06D6E08" w14:textId="1E41A2C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 Baffin</w:t>
            </w:r>
            <w:r w:rsidR="0078766D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2E15A156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1AF8A4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6597ECE" w14:textId="5A0CC0B8" w:rsidR="00E97DFD" w:rsidRPr="004E4F93" w:rsidRDefault="0078766D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September 14,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262735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5EF0813" w14:textId="4BFDB204" w:rsidR="00E97DFD" w:rsidRPr="004E4F93" w:rsidRDefault="0078766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21UN004</w:t>
            </w:r>
          </w:p>
        </w:tc>
      </w:tr>
      <w:tr w:rsidR="00E97DFD" w:rsidRPr="004E4F93" w14:paraId="09FFB86F" w14:textId="77777777">
        <w:tc>
          <w:tcPr>
            <w:tcW w:w="9576" w:type="dxa"/>
            <w:gridSpan w:val="16"/>
            <w:tcBorders>
              <w:top w:val="nil"/>
            </w:tcBorders>
          </w:tcPr>
          <w:p w14:paraId="0EDB3151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7148807" w14:textId="77777777">
        <w:tc>
          <w:tcPr>
            <w:tcW w:w="9576" w:type="dxa"/>
            <w:gridSpan w:val="16"/>
          </w:tcPr>
          <w:p w14:paraId="325343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F441E4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34ABEA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581926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6D9F23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22E642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8C3FD4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1D8B54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1B05EB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62F0D4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61CC1A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283EA0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9C5C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9ED03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9A7D7F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EDB2A6" w14:textId="77777777">
        <w:tc>
          <w:tcPr>
            <w:tcW w:w="9576" w:type="dxa"/>
            <w:gridSpan w:val="16"/>
          </w:tcPr>
          <w:p w14:paraId="49B34CF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E9C39B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A5F95E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065F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F967E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B7D5A4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FDAD4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F69BC8" w14:textId="77777777">
        <w:tc>
          <w:tcPr>
            <w:tcW w:w="9576" w:type="dxa"/>
            <w:gridSpan w:val="16"/>
          </w:tcPr>
          <w:p w14:paraId="71EB37B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7C51DC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01535D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8BF2FF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99F7BF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6642BF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9BE986B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EC342C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3E51D7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7A823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769F0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F91A091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FEA1D6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7705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80CC7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D5B387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28430A8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C9C0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6DC89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596D9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725719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B57CE1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44B85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05541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1AE6B5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28AA6D2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66AD70" w14:textId="77777777" w:rsidR="0078766D" w:rsidRDefault="0078766D">
      <w:r>
        <w:separator/>
      </w:r>
    </w:p>
  </w:endnote>
  <w:endnote w:type="continuationSeparator" w:id="0">
    <w:p w14:paraId="3BCCA3CE" w14:textId="77777777" w:rsidR="0078766D" w:rsidRDefault="0078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AA6FF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DC52492" wp14:editId="6F18EB33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A03EE87" wp14:editId="73E2733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16A7AA4" wp14:editId="7CEFBD0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43341AF" wp14:editId="0D6B9A8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41449F1" wp14:editId="49658A0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D97188C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38959252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2E84EF" w14:textId="77777777" w:rsidR="0078766D" w:rsidRDefault="0078766D">
      <w:r>
        <w:separator/>
      </w:r>
    </w:p>
  </w:footnote>
  <w:footnote w:type="continuationSeparator" w:id="0">
    <w:p w14:paraId="126F7D7A" w14:textId="77777777" w:rsidR="0078766D" w:rsidRDefault="00787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04FE62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9E9524E" wp14:editId="27074A9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66D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78766D"/>
    <w:rsid w:val="008A188C"/>
    <w:rsid w:val="008B751D"/>
    <w:rsid w:val="00974750"/>
    <w:rsid w:val="00AB633E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C07335D"/>
  <w15:chartTrackingRefBased/>
  <w15:docId w15:val="{3609D9DB-FB0C-49E4-972F-8FB2E3DE9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203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210824-21UN004-English Comment Form-FT7E</vt:lpstr>
    </vt:vector>
  </TitlesOfParts>
  <Company>Nunavut Impact Review Board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210824-21UN004-English Comment Form-OT7E</dc:title>
  <dc:subject/>
  <dc:creator>Mia Otokiak</dc:creator>
  <cp:keywords>21UN004</cp:keywords>
  <cp:lastModifiedBy>Mia Otokiak</cp:lastModifiedBy>
  <cp:revision>2</cp:revision>
  <cp:lastPrinted>2005-06-16T19:24:00Z</cp:lastPrinted>
  <dcterms:created xsi:type="dcterms:W3CDTF">2021-08-20T22:47:00Z</dcterms:created>
  <dcterms:modified xsi:type="dcterms:W3CDTF">2021-08-24T14:41:00Z</dcterms:modified>
</cp:coreProperties>
</file>