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F56F19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0B3C257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B33362E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6B273D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5E3A16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71356A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BF0F493" w14:textId="13D37AD0" w:rsidR="00E97DFD" w:rsidRPr="00FA0B59" w:rsidRDefault="00FA0B59" w:rsidP="00456075">
            <w:pPr>
              <w:rPr>
                <w:b/>
                <w:sz w:val="21"/>
                <w:szCs w:val="21"/>
              </w:rPr>
            </w:pPr>
            <w:r w:rsidRPr="00FA0B59">
              <w:rPr>
                <w:b/>
              </w:rPr>
              <w:t xml:space="preserve">Building Demolition and Temporary Camp at Eureka High Arctic Weather Station </w:t>
            </w:r>
          </w:p>
        </w:tc>
      </w:tr>
      <w:tr w:rsidR="00E97DFD" w:rsidRPr="004E4F93" w14:paraId="05E7120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8B43C9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5847771" w14:textId="3D3F1455" w:rsidR="00E97DFD" w:rsidRPr="004E4F93" w:rsidRDefault="00FA0B59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Environment and Climate Change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42FDA560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CAC5B1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B2E1C39" w14:textId="55FA942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(North) Baffin Region</w:t>
            </w:r>
          </w:p>
        </w:tc>
      </w:tr>
      <w:tr w:rsidR="00E97DFD" w:rsidRPr="004E4F93" w14:paraId="027BFE5A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17BE389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778D6466" w14:textId="7FFA6353" w:rsidR="00E97DFD" w:rsidRPr="004E4F93" w:rsidRDefault="00FA0B59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19, 2021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65186B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0A985BB" w14:textId="54B1D842" w:rsidR="00E97DFD" w:rsidRPr="004E4F93" w:rsidRDefault="00FA0B5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21UN002</w:t>
            </w:r>
          </w:p>
        </w:tc>
      </w:tr>
      <w:tr w:rsidR="00E97DFD" w:rsidRPr="004E4F93" w14:paraId="53F6B16B" w14:textId="77777777">
        <w:tc>
          <w:tcPr>
            <w:tcW w:w="9576" w:type="dxa"/>
            <w:gridSpan w:val="16"/>
            <w:tcBorders>
              <w:top w:val="nil"/>
            </w:tcBorders>
          </w:tcPr>
          <w:p w14:paraId="69D964A3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8107178" w14:textId="77777777">
        <w:tc>
          <w:tcPr>
            <w:tcW w:w="9576" w:type="dxa"/>
            <w:gridSpan w:val="16"/>
          </w:tcPr>
          <w:p w14:paraId="3A012C3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A0910DE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8D8EFE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2578A0A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FB6F1F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86C7FE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057349C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2E181F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1043256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AFE263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30C47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09142C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0B1D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389763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B8929A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63E9C91" w14:textId="77777777">
        <w:tc>
          <w:tcPr>
            <w:tcW w:w="9576" w:type="dxa"/>
            <w:gridSpan w:val="16"/>
          </w:tcPr>
          <w:p w14:paraId="69DDD51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7E44E50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12A87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D69BC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621F48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ADFE4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0209C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987F341" w14:textId="77777777">
        <w:tc>
          <w:tcPr>
            <w:tcW w:w="9576" w:type="dxa"/>
            <w:gridSpan w:val="16"/>
          </w:tcPr>
          <w:p w14:paraId="3B094F2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F2D60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AD8513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7AFB5B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ADB236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3EA95F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420634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F8BEC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5F2C20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D09F5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28D92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FBC34B0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98E2D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681DF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B5382D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2DCF960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EAA6BA3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3DED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CD69FD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0BFB53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459776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2CF023E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AF0233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9837DAB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4790C0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A95E9F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94E56" w14:textId="77777777" w:rsidR="00FA0B59" w:rsidRDefault="00FA0B59">
      <w:r>
        <w:separator/>
      </w:r>
    </w:p>
  </w:endnote>
  <w:endnote w:type="continuationSeparator" w:id="0">
    <w:p w14:paraId="7401516C" w14:textId="77777777" w:rsidR="00FA0B59" w:rsidRDefault="00FA0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F99BD9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F4FF24A" wp14:editId="190EE31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B2BAE64" wp14:editId="05CE30E3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2361FFF" wp14:editId="017667E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7DFDB0" wp14:editId="1A7A15D1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8A3BFCD" wp14:editId="1D02034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1DCD4EF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7FE1AD76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DF390" w14:textId="77777777" w:rsidR="00FA0B59" w:rsidRDefault="00FA0B59">
      <w:r>
        <w:separator/>
      </w:r>
    </w:p>
  </w:footnote>
  <w:footnote w:type="continuationSeparator" w:id="0">
    <w:p w14:paraId="1F3B9EA1" w14:textId="77777777" w:rsidR="00FA0B59" w:rsidRDefault="00FA0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E0B95F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F69316A" wp14:editId="6199AB5D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59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A0B59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453285A"/>
  <w15:chartTrackingRefBased/>
  <w15:docId w15:val="{34E7BC88-0894-43D2-A707-A60742B61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3</TotalTime>
  <Pages>1</Pages>
  <Words>206</Words>
  <Characters>1771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210226-21UN002-English Comment Form-OT7E</dc:title>
  <dc:subject/>
  <dc:creator>Mia Otokiak</dc:creator>
  <cp:keywords/>
  <cp:lastModifiedBy>Mia Otokiak</cp:lastModifiedBy>
  <cp:revision>2</cp:revision>
  <cp:lastPrinted>2005-06-16T19:24:00Z</cp:lastPrinted>
  <dcterms:created xsi:type="dcterms:W3CDTF">2021-02-25T23:12:00Z</dcterms:created>
  <dcterms:modified xsi:type="dcterms:W3CDTF">2021-02-25T23:16:00Z</dcterms:modified>
</cp:coreProperties>
</file>