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7851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1A97D0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E2F305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35D700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D71156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29FF69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DC3D939" w14:textId="4C4D41FA" w:rsidR="00E97DFD" w:rsidRPr="004E4F93" w:rsidRDefault="002243F9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Kahuna Gold Property</w:t>
            </w:r>
          </w:p>
        </w:tc>
      </w:tr>
      <w:tr w:rsidR="00E97DFD" w:rsidRPr="004E4F93" w14:paraId="070DB9A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64FFF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617B87E" w14:textId="6105396D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2243F9">
              <w:rPr>
                <w:b/>
                <w:bCs/>
                <w:sz w:val="22"/>
                <w:szCs w:val="22"/>
              </w:rPr>
              <w:t xml:space="preserve">Solstice Gold </w:t>
            </w:r>
            <w:r w:rsidR="000E75D3">
              <w:rPr>
                <w:b/>
                <w:bCs/>
                <w:sz w:val="22"/>
                <w:szCs w:val="22"/>
              </w:rPr>
              <w:t>Corporation</w:t>
            </w:r>
          </w:p>
        </w:tc>
      </w:tr>
      <w:tr w:rsidR="00E97DFD" w:rsidRPr="004E4F93" w14:paraId="14E0569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498FE1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C585C78" w14:textId="3DE12F2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2243F9">
              <w:rPr>
                <w:b/>
                <w:sz w:val="22"/>
                <w:szCs w:val="22"/>
              </w:rPr>
              <w:t xml:space="preserve">Kivalliq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50BE97C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D65AC9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09B6510" w14:textId="7D49528B" w:rsidR="00E97DFD" w:rsidRPr="004E4F93" w:rsidRDefault="009C53E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1</w:t>
            </w:r>
            <w:r w:rsidR="000E75D3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480FDD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96F195" w14:textId="29589289" w:rsidR="00E97DFD" w:rsidRPr="004E4F93" w:rsidRDefault="002243F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21E</w:t>
            </w:r>
            <w:r w:rsidR="000E75D3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008</w:t>
            </w:r>
          </w:p>
        </w:tc>
      </w:tr>
      <w:tr w:rsidR="00E97DFD" w:rsidRPr="004E4F93" w14:paraId="6D6008FA" w14:textId="77777777">
        <w:tc>
          <w:tcPr>
            <w:tcW w:w="9576" w:type="dxa"/>
            <w:gridSpan w:val="16"/>
            <w:tcBorders>
              <w:top w:val="nil"/>
            </w:tcBorders>
          </w:tcPr>
          <w:p w14:paraId="3AD08A8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9544134" w14:textId="77777777">
        <w:tc>
          <w:tcPr>
            <w:tcW w:w="9576" w:type="dxa"/>
            <w:gridSpan w:val="16"/>
          </w:tcPr>
          <w:p w14:paraId="184563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F953E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014165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DA8D5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11932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EAB642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02DFE2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F7B7A2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F090FA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9AAD8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A324E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70D3A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86F4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4CDC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C554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C14E09" w14:textId="77777777">
        <w:tc>
          <w:tcPr>
            <w:tcW w:w="9576" w:type="dxa"/>
            <w:gridSpan w:val="16"/>
          </w:tcPr>
          <w:p w14:paraId="505628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46A1F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48E3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5F98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7AE6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F75E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E810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FC0E16" w14:textId="77777777">
        <w:tc>
          <w:tcPr>
            <w:tcW w:w="9576" w:type="dxa"/>
            <w:gridSpan w:val="16"/>
          </w:tcPr>
          <w:p w14:paraId="13DB983F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A6C6EC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E34DA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7267C0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6FC34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CA4166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E3B59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9B543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9E49F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2BC05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1D6C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5275F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3BA0F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EE19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05F60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5FC4E3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846DD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837B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015E1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275AB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73A66B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31D90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176199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AC052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F28FA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D60044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D02E6" w14:textId="77777777" w:rsidR="002243F9" w:rsidRDefault="002243F9">
      <w:r>
        <w:separator/>
      </w:r>
    </w:p>
  </w:endnote>
  <w:endnote w:type="continuationSeparator" w:id="0">
    <w:p w14:paraId="53984B88" w14:textId="77777777" w:rsidR="002243F9" w:rsidRDefault="0022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A42CC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E2BF52F" wp14:editId="2769F22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7A9EC0" wp14:editId="4928FF8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4DF6E01" wp14:editId="4A8BEA4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A7EF1F" wp14:editId="698D7B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3B7DA86" wp14:editId="6F473738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E5644A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E939DC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15271" w14:textId="77777777" w:rsidR="002243F9" w:rsidRDefault="002243F9">
      <w:r>
        <w:separator/>
      </w:r>
    </w:p>
  </w:footnote>
  <w:footnote w:type="continuationSeparator" w:id="0">
    <w:p w14:paraId="564629AD" w14:textId="77777777" w:rsidR="002243F9" w:rsidRDefault="00224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CDB0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228DA35" wp14:editId="5448212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F9"/>
    <w:rsid w:val="000E75D3"/>
    <w:rsid w:val="000F7F83"/>
    <w:rsid w:val="00176E0E"/>
    <w:rsid w:val="001E7FAB"/>
    <w:rsid w:val="002243F9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C53EF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9475AFD"/>
  <w15:chartTrackingRefBased/>
  <w15:docId w15:val="{74463A33-C46D-48E3-B446-16A5604F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esktop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0</TotalTime>
  <Pages>1</Pages>
  <Words>194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210325-21EN008-English Comment Form-OA2E</dc:title>
  <dc:subject/>
  <dc:creator>Francis Emingak</dc:creator>
  <cp:keywords/>
  <cp:lastModifiedBy>Peter Evalik</cp:lastModifiedBy>
  <cp:revision>2</cp:revision>
  <cp:lastPrinted>2005-06-16T19:24:00Z</cp:lastPrinted>
  <dcterms:created xsi:type="dcterms:W3CDTF">2021-03-25T17:47:00Z</dcterms:created>
  <dcterms:modified xsi:type="dcterms:W3CDTF">2021-03-25T17:47:00Z</dcterms:modified>
</cp:coreProperties>
</file>