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7962E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57E93A4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296E82C7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0F9BC7DD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019AB85A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664F2C4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06623BBF" w14:textId="3312EF2E" w:rsidR="00E97DFD" w:rsidRPr="004E4F93" w:rsidRDefault="00052213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Turquetil-Esker Drilling Program</w:t>
            </w:r>
          </w:p>
        </w:tc>
      </w:tr>
      <w:tr w:rsidR="00E97DFD" w:rsidRPr="004E4F93" w14:paraId="47F2EEAB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279EFD6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196B6448" w14:textId="79129607" w:rsidR="00E97DFD" w:rsidRPr="004E4F93" w:rsidRDefault="00052213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MPH Consulting Limited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1039DA67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4DBAE36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15B307AB" w14:textId="0AA8980D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Kivalliq Region</w:t>
            </w:r>
          </w:p>
        </w:tc>
      </w:tr>
      <w:tr w:rsidR="00E97DFD" w:rsidRPr="004E4F93" w14:paraId="3106C1E4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167C6C8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3E5B1E20" w14:textId="0621EE54" w:rsidR="00E97DFD" w:rsidRPr="004E4F93" w:rsidRDefault="00052213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May 18, 2021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489F913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2C937BF2" w14:textId="19EFD630" w:rsidR="00E97DFD" w:rsidRPr="004E4F93" w:rsidRDefault="0005221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21EN009</w:t>
            </w:r>
          </w:p>
        </w:tc>
      </w:tr>
      <w:tr w:rsidR="00E97DFD" w:rsidRPr="004E4F93" w14:paraId="6C72D343" w14:textId="77777777">
        <w:tc>
          <w:tcPr>
            <w:tcW w:w="9576" w:type="dxa"/>
            <w:gridSpan w:val="16"/>
            <w:tcBorders>
              <w:top w:val="nil"/>
            </w:tcBorders>
          </w:tcPr>
          <w:p w14:paraId="6B490C89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36D2078E" w14:textId="77777777">
        <w:tc>
          <w:tcPr>
            <w:tcW w:w="9576" w:type="dxa"/>
            <w:gridSpan w:val="16"/>
          </w:tcPr>
          <w:p w14:paraId="0C1F95F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32C922D6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694A3A1D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5FA46A9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4199E69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4830107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76F558E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3D5FCF4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1F9F0C3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33A5644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6B0451F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1FC8E1E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88EE98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DA1C9F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2CEE91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77167CE" w14:textId="77777777">
        <w:tc>
          <w:tcPr>
            <w:tcW w:w="9576" w:type="dxa"/>
            <w:gridSpan w:val="16"/>
          </w:tcPr>
          <w:p w14:paraId="32789C6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58147EF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556E2D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149B65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3E4E5B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F4DB3F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2FCCDD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AB5C487" w14:textId="77777777">
        <w:tc>
          <w:tcPr>
            <w:tcW w:w="9576" w:type="dxa"/>
            <w:gridSpan w:val="16"/>
          </w:tcPr>
          <w:p w14:paraId="44A8143D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7F1D502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299133B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5838C4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2A99BC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FCA9B5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1713F13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A4145D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051FFD1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373CAAC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715FB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593ABD0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208DAF1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82000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744913F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328FE6B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8CA63D7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332B8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4F1968C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1CD6785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6AD42CD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3CC7867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3765209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3DA154B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713BF25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7633D2DE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2698C" w14:textId="77777777" w:rsidR="00052213" w:rsidRDefault="00052213">
      <w:r>
        <w:separator/>
      </w:r>
    </w:p>
  </w:endnote>
  <w:endnote w:type="continuationSeparator" w:id="0">
    <w:p w14:paraId="75064449" w14:textId="77777777" w:rsidR="00052213" w:rsidRDefault="00052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E57DD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651A94E2" wp14:editId="47CE9F9B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5CCDE0A9" wp14:editId="6130AE0D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3920FD3" wp14:editId="3575E918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77C1696" wp14:editId="3E7B3C4D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8C53E93" wp14:editId="61FE56C1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5C6D7AEC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6F118E11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D8B7B" w14:textId="77777777" w:rsidR="00052213" w:rsidRDefault="00052213">
      <w:r>
        <w:separator/>
      </w:r>
    </w:p>
  </w:footnote>
  <w:footnote w:type="continuationSeparator" w:id="0">
    <w:p w14:paraId="755BCAB2" w14:textId="77777777" w:rsidR="00052213" w:rsidRDefault="000522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F57FD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43114F61" wp14:editId="0A1F12A2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213"/>
    <w:rsid w:val="00052213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118B629C"/>
  <w15:chartTrackingRefBased/>
  <w15:docId w15:val="{54ED4F3E-37FA-45F1-A92F-C9439E6E1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Form-OMAE.dotx</Template>
  <TotalTime>2</TotalTime>
  <Pages>1</Pages>
  <Words>194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210427-21EN009-English Comment Form-OT7E</dc:title>
  <dc:subject/>
  <dc:creator>Mia Otokiak</dc:creator>
  <cp:keywords>21EN009</cp:keywords>
  <cp:lastModifiedBy>Mia Otokiak</cp:lastModifiedBy>
  <cp:revision>1</cp:revision>
  <cp:lastPrinted>2005-06-16T19:24:00Z</cp:lastPrinted>
  <dcterms:created xsi:type="dcterms:W3CDTF">2021-04-27T16:28:00Z</dcterms:created>
  <dcterms:modified xsi:type="dcterms:W3CDTF">2021-04-27T16:30:00Z</dcterms:modified>
</cp:coreProperties>
</file>