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69934B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B44825C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E49BC4A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DC95DE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015BD0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124BD9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98A0CB1" w14:textId="38DEBB41" w:rsidR="00E97DFD" w:rsidRPr="00E244B5" w:rsidRDefault="00462D45" w:rsidP="00456075">
            <w:pPr>
              <w:rPr>
                <w:bCs/>
                <w:sz w:val="22"/>
                <w:szCs w:val="22"/>
              </w:rPr>
            </w:pPr>
            <w:r w:rsidRPr="00E244B5">
              <w:rPr>
                <w:bCs/>
                <w:sz w:val="22"/>
                <w:szCs w:val="22"/>
              </w:rPr>
              <w:t>Precious Metal Property</w:t>
            </w:r>
          </w:p>
        </w:tc>
      </w:tr>
      <w:tr w:rsidR="00E97DFD" w:rsidRPr="004E4F93" w14:paraId="3AD5D860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D02013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0F4CFD4" w14:textId="17934488" w:rsidR="00E97DFD" w:rsidRPr="00E244B5" w:rsidRDefault="00C473D7" w:rsidP="00AF1B64">
            <w:pPr>
              <w:tabs>
                <w:tab w:val="left" w:pos="1095"/>
                <w:tab w:val="left" w:pos="3450"/>
              </w:tabs>
              <w:rPr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462D45" w:rsidRPr="00E244B5">
              <w:rPr>
                <w:sz w:val="22"/>
                <w:szCs w:val="22"/>
              </w:rPr>
              <w:t>5530 Nunavut Inc</w:t>
            </w:r>
            <w:r w:rsidR="00AF1B64" w:rsidRPr="00E244B5">
              <w:rPr>
                <w:sz w:val="22"/>
                <w:szCs w:val="22"/>
              </w:rPr>
              <w:t>.</w:t>
            </w:r>
          </w:p>
        </w:tc>
      </w:tr>
      <w:tr w:rsidR="00E97DFD" w:rsidRPr="004E4F93" w14:paraId="62BDAE8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8DAA4F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6F7FD50" w14:textId="0B852175" w:rsidR="00E97DFD" w:rsidRPr="00E244B5" w:rsidRDefault="00462D45" w:rsidP="00C03592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E244B5">
              <w:rPr>
                <w:bCs/>
                <w:sz w:val="22"/>
                <w:szCs w:val="22"/>
              </w:rPr>
              <w:t>Kivalliq Region</w:t>
            </w:r>
          </w:p>
        </w:tc>
      </w:tr>
      <w:tr w:rsidR="00E97DFD" w:rsidRPr="004E4F93" w14:paraId="19499F92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1DCF09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406CD9D" w14:textId="1A73C963" w:rsidR="00E97DFD" w:rsidRPr="00E244B5" w:rsidRDefault="00462D45" w:rsidP="00C559BD">
            <w:pPr>
              <w:rPr>
                <w:bCs/>
                <w:sz w:val="22"/>
                <w:szCs w:val="22"/>
              </w:rPr>
            </w:pPr>
            <w:r w:rsidRPr="00E244B5">
              <w:rPr>
                <w:bCs/>
                <w:sz w:val="22"/>
                <w:szCs w:val="22"/>
              </w:rPr>
              <w:t>March 31,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40AC41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2C10BDAF" w14:textId="0955F162" w:rsidR="00E97DFD" w:rsidRPr="00E244B5" w:rsidRDefault="00462D45">
            <w:pPr>
              <w:rPr>
                <w:bCs/>
                <w:sz w:val="22"/>
                <w:szCs w:val="22"/>
              </w:rPr>
            </w:pPr>
            <w:r w:rsidRPr="00E244B5">
              <w:rPr>
                <w:bCs/>
                <w:sz w:val="22"/>
                <w:szCs w:val="22"/>
              </w:rPr>
              <w:t>17EA020</w:t>
            </w:r>
          </w:p>
        </w:tc>
      </w:tr>
      <w:tr w:rsidR="00E97DFD" w:rsidRPr="004E4F93" w14:paraId="6E047E31" w14:textId="77777777">
        <w:tc>
          <w:tcPr>
            <w:tcW w:w="9576" w:type="dxa"/>
            <w:gridSpan w:val="16"/>
            <w:tcBorders>
              <w:top w:val="nil"/>
            </w:tcBorders>
          </w:tcPr>
          <w:p w14:paraId="387B51F9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9511155" w14:textId="77777777">
        <w:tc>
          <w:tcPr>
            <w:tcW w:w="9576" w:type="dxa"/>
            <w:gridSpan w:val="16"/>
          </w:tcPr>
          <w:p w14:paraId="3D6A1B9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2AB1E240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5417C08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C3FFD0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DDA98E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628F24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2BE4046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588F4F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522AD85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50BA39F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134E0F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34C49E4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5F80A3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7ABC6D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3F7825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8B6286C" w14:textId="77777777">
        <w:tc>
          <w:tcPr>
            <w:tcW w:w="9576" w:type="dxa"/>
            <w:gridSpan w:val="16"/>
          </w:tcPr>
          <w:p w14:paraId="6612EB2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ED3377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804A2D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4E798E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3E283E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3EA290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934C6A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80ECFDE" w14:textId="77777777">
        <w:tc>
          <w:tcPr>
            <w:tcW w:w="9576" w:type="dxa"/>
            <w:gridSpan w:val="16"/>
          </w:tcPr>
          <w:p w14:paraId="1F3987B6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D1807B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DEDC77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609BFA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F093B1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02C8C4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0EC5259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B49617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92C3E8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167EBB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ACB363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24D77F9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51FDCC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666E5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EA4504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30A8AEF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151BDFD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006C6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84BFA0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5C27D2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14864D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F99D675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7F24EC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5C5072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2B046D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BC51D1F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3E497F" w14:textId="77777777" w:rsidR="00462D45" w:rsidRDefault="00462D45">
      <w:r>
        <w:separator/>
      </w:r>
    </w:p>
  </w:endnote>
  <w:endnote w:type="continuationSeparator" w:id="0">
    <w:p w14:paraId="5E74F0EE" w14:textId="77777777" w:rsidR="00462D45" w:rsidRDefault="00462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521F6E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0760B95" wp14:editId="4BA7127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37B658C" wp14:editId="0FF391C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E2BC0E2" wp14:editId="3F9345D0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FEA20BF" wp14:editId="23F6ED3F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2F843A8" wp14:editId="19485F99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78C7D4E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03AFD19C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FB0734" w14:textId="77777777" w:rsidR="00462D45" w:rsidRDefault="00462D45">
      <w:r>
        <w:separator/>
      </w:r>
    </w:p>
  </w:footnote>
  <w:footnote w:type="continuationSeparator" w:id="0">
    <w:p w14:paraId="5D022499" w14:textId="77777777" w:rsidR="00462D45" w:rsidRDefault="00462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700734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322C8A4" wp14:editId="08780C21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D45"/>
    <w:rsid w:val="000F7F83"/>
    <w:rsid w:val="00176E0E"/>
    <w:rsid w:val="001E7FAB"/>
    <w:rsid w:val="002322EE"/>
    <w:rsid w:val="003759D5"/>
    <w:rsid w:val="004348DB"/>
    <w:rsid w:val="00456075"/>
    <w:rsid w:val="00462D4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AF1B64"/>
    <w:rsid w:val="00C03592"/>
    <w:rsid w:val="00C473D7"/>
    <w:rsid w:val="00C559BD"/>
    <w:rsid w:val="00C90EC1"/>
    <w:rsid w:val="00D20E6A"/>
    <w:rsid w:val="00E20FBD"/>
    <w:rsid w:val="00E244B5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9A86772"/>
  <w15:chartTrackingRefBased/>
  <w15:docId w15:val="{13C439FD-7BF8-468E-8EA2-53E71320C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emingak\Desktop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5</TotalTime>
  <Pages>1</Pages>
  <Words>194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/>
  <cp:lastModifiedBy>Francis Emingak</cp:lastModifiedBy>
  <cp:revision>3</cp:revision>
  <cp:lastPrinted>2005-06-16T19:24:00Z</cp:lastPrinted>
  <dcterms:created xsi:type="dcterms:W3CDTF">2021-03-10T18:30:00Z</dcterms:created>
  <dcterms:modified xsi:type="dcterms:W3CDTF">2021-03-10T18:38:00Z</dcterms:modified>
</cp:coreProperties>
</file>