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1358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44FF62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AA31C2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E7B9972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DF057FA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6BA9AB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FCEDC91" w14:textId="33544A58" w:rsidR="00E97DFD" w:rsidRPr="004E4F93" w:rsidRDefault="00780488" w:rsidP="00456075">
            <w:pPr>
              <w:rPr>
                <w:b/>
                <w:sz w:val="22"/>
                <w:szCs w:val="22"/>
              </w:rPr>
            </w:pPr>
            <w:r>
              <w:t xml:space="preserve">Coastal </w:t>
            </w:r>
            <w:r w:rsidR="00BA5998">
              <w:t>H</w:t>
            </w:r>
            <w:r>
              <w:t xml:space="preserve">azard </w:t>
            </w:r>
            <w:r w:rsidR="00BA5998">
              <w:t>A</w:t>
            </w:r>
            <w:r>
              <w:t>ssessment in Kugluktuk and Grise Fiord (</w:t>
            </w:r>
            <w:proofErr w:type="spellStart"/>
            <w:r>
              <w:t>Aujuittuq</w:t>
            </w:r>
            <w:proofErr w:type="spellEnd"/>
            <w:r>
              <w:t>), Nunavut</w:t>
            </w:r>
          </w:p>
        </w:tc>
      </w:tr>
      <w:tr w:rsidR="00E97DFD" w:rsidRPr="004E4F93" w14:paraId="34CD607C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86BFF9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23921AB" w14:textId="2C94C4B3" w:rsidR="00E97DFD" w:rsidRPr="00780488" w:rsidRDefault="00780488" w:rsidP="00C03592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780488">
              <w:rPr>
                <w:sz w:val="22"/>
                <w:szCs w:val="22"/>
              </w:rPr>
              <w:t>Polar Knowledge Canada</w:t>
            </w:r>
            <w:r w:rsidR="00C473D7" w:rsidRPr="00780488">
              <w:rPr>
                <w:sz w:val="22"/>
                <w:szCs w:val="22"/>
              </w:rPr>
              <w:tab/>
            </w:r>
          </w:p>
        </w:tc>
      </w:tr>
      <w:tr w:rsidR="00E97DFD" w:rsidRPr="004E4F93" w14:paraId="1A74C19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5FB33D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1007AD3" w14:textId="6C5CFD11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(Kitikmeot/Qikiqtani North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184AD9CA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C3304D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C4D56D1" w14:textId="3CB2537C" w:rsidR="00E97DFD" w:rsidRPr="004E4F93" w:rsidRDefault="00780488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24,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E0857E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12234A9" w14:textId="1915958C" w:rsidR="00E97DFD" w:rsidRPr="004E4F93" w:rsidRDefault="0078048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21YN021</w:t>
            </w:r>
          </w:p>
        </w:tc>
      </w:tr>
      <w:tr w:rsidR="00E97DFD" w:rsidRPr="004E4F93" w14:paraId="18B85566" w14:textId="77777777">
        <w:tc>
          <w:tcPr>
            <w:tcW w:w="9576" w:type="dxa"/>
            <w:gridSpan w:val="16"/>
            <w:tcBorders>
              <w:top w:val="nil"/>
            </w:tcBorders>
          </w:tcPr>
          <w:p w14:paraId="0A91DC2D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7DBC9C3" w14:textId="77777777">
        <w:tc>
          <w:tcPr>
            <w:tcW w:w="9576" w:type="dxa"/>
            <w:gridSpan w:val="16"/>
          </w:tcPr>
          <w:p w14:paraId="72B0D7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55675D9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0F3AA0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ECE77C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1D4FD3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302A8D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814A1C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A8FA01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52FE81A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8C0CCF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7831B4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2BB987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78D08E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89BA1D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59CB51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BA7AF07" w14:textId="77777777">
        <w:tc>
          <w:tcPr>
            <w:tcW w:w="9576" w:type="dxa"/>
            <w:gridSpan w:val="16"/>
          </w:tcPr>
          <w:p w14:paraId="05D7FD3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A1A8D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7B4971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6150A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03DAC9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91246F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3A2B9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79C72C2" w14:textId="77777777">
        <w:tc>
          <w:tcPr>
            <w:tcW w:w="9576" w:type="dxa"/>
            <w:gridSpan w:val="16"/>
          </w:tcPr>
          <w:p w14:paraId="2AF27197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31FC83B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F56303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883956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B08575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A0B1E7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4137B85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7EB207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248701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000B81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6A2F16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C322847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A7670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BD971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05A955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E1FFCC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D8587A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40038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1D46D2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D6BFE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301221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2842D2B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6B0D2A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88F109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37D21B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3C5BED6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E56AF" w14:textId="77777777" w:rsidR="0095246D" w:rsidRDefault="0095246D">
      <w:r>
        <w:separator/>
      </w:r>
    </w:p>
  </w:endnote>
  <w:endnote w:type="continuationSeparator" w:id="0">
    <w:p w14:paraId="31E14FDA" w14:textId="77777777" w:rsidR="0095246D" w:rsidRDefault="00952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C734B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213F3A2" wp14:editId="12765569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0B76287" wp14:editId="764BB68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1A61895" wp14:editId="6C09E72A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2F62AB2" wp14:editId="48D0D2FE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E3B3C6F" wp14:editId="118A1FD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54FDBD7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3B1878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7D452" w14:textId="77777777" w:rsidR="0095246D" w:rsidRDefault="0095246D">
      <w:r>
        <w:separator/>
      </w:r>
    </w:p>
  </w:footnote>
  <w:footnote w:type="continuationSeparator" w:id="0">
    <w:p w14:paraId="6443E951" w14:textId="77777777" w:rsidR="0095246D" w:rsidRDefault="00952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09F4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FCA3B96" wp14:editId="6C5CE04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488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780488"/>
    <w:rsid w:val="008A188C"/>
    <w:rsid w:val="008B751D"/>
    <w:rsid w:val="0095246D"/>
    <w:rsid w:val="00974750"/>
    <w:rsid w:val="00AF1661"/>
    <w:rsid w:val="00BA5998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C09AEAD"/>
  <w15:chartTrackingRefBased/>
  <w15:docId w15:val="{F2E19513-4043-4E46-A8ED-5BDEAE47F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emingak\Desktop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203</Words>
  <Characters>1766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21Y021</cp:keywords>
  <cp:lastModifiedBy>Cassel Kapolak</cp:lastModifiedBy>
  <cp:revision>2</cp:revision>
  <cp:lastPrinted>2005-06-16T19:24:00Z</cp:lastPrinted>
  <dcterms:created xsi:type="dcterms:W3CDTF">2021-05-13T21:59:00Z</dcterms:created>
  <dcterms:modified xsi:type="dcterms:W3CDTF">2021-05-13T22:53:00Z</dcterms:modified>
</cp:coreProperties>
</file>