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A5B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BC4741E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AA773B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5103FD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8FF1B9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B6E636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4E7BB09" w14:textId="29695D7E" w:rsidR="00E97DFD" w:rsidRPr="004E4F93" w:rsidRDefault="00A24935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HEALY2021 Transit</w:t>
            </w:r>
          </w:p>
        </w:tc>
      </w:tr>
      <w:tr w:rsidR="00E97DFD" w:rsidRPr="004E4F93" w14:paraId="03F3848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DD2491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74B045F" w14:textId="79A1D16C" w:rsidR="00E97DFD" w:rsidRPr="004E4F93" w:rsidRDefault="00A24935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New Hampshire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6CF2CF8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02F3A7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EE25C12" w14:textId="662CC7C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A24935">
              <w:rPr>
                <w:b/>
                <w:sz w:val="22"/>
                <w:szCs w:val="22"/>
              </w:rPr>
              <w:t xml:space="preserve"> and Q</w:t>
            </w:r>
            <w:r w:rsidRPr="004E4F93">
              <w:rPr>
                <w:b/>
                <w:sz w:val="22"/>
                <w:szCs w:val="22"/>
              </w:rPr>
              <w:t>ikiqtani (North Baffin</w:t>
            </w:r>
            <w:r w:rsidR="00A24935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  <w:r w:rsidR="00A24935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7D3902F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A10D965" w14:textId="3AE10941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370BFB3" w14:textId="32B948B8" w:rsidR="00E97DFD" w:rsidRPr="004E4F93" w:rsidRDefault="00A24935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1</w:t>
            </w:r>
            <w:r w:rsidR="00AD25DB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776FE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B1C06AD" w14:textId="63060A09" w:rsidR="00E97DFD" w:rsidRPr="004E4F93" w:rsidRDefault="00A2493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21YN017</w:t>
            </w:r>
          </w:p>
        </w:tc>
      </w:tr>
      <w:tr w:rsidR="00E97DFD" w:rsidRPr="004E4F93" w14:paraId="7A115BFE" w14:textId="77777777">
        <w:tc>
          <w:tcPr>
            <w:tcW w:w="9576" w:type="dxa"/>
            <w:gridSpan w:val="16"/>
            <w:tcBorders>
              <w:top w:val="nil"/>
            </w:tcBorders>
          </w:tcPr>
          <w:p w14:paraId="0F34DD1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91130E3" w14:textId="77777777">
        <w:tc>
          <w:tcPr>
            <w:tcW w:w="9576" w:type="dxa"/>
            <w:gridSpan w:val="16"/>
          </w:tcPr>
          <w:p w14:paraId="07030D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B269C5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34765C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5177BE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0F8F7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A46633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959DBC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75029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95D50E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BF6B99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33B9F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158D3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C54E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5432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165D9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720F7C" w14:textId="77777777">
        <w:tc>
          <w:tcPr>
            <w:tcW w:w="9576" w:type="dxa"/>
            <w:gridSpan w:val="16"/>
          </w:tcPr>
          <w:p w14:paraId="538D55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0214B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49FB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936077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C99F2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EB47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2C6D8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8F3794" w14:textId="77777777">
        <w:tc>
          <w:tcPr>
            <w:tcW w:w="9576" w:type="dxa"/>
            <w:gridSpan w:val="16"/>
          </w:tcPr>
          <w:p w14:paraId="2BC8DA2B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366807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E5AE45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FF7B82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60670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5CDC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1E0C4C2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8540E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BCC30C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377DD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7EC1E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D67A05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6E90F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F752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C2D00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57966B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C04B5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7E82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F5E1C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88323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9FBDFA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6E0AF7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217D0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6AF54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F40E01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4B8200D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D6FE3" w14:textId="77777777" w:rsidR="00A24935" w:rsidRDefault="00A24935">
      <w:r>
        <w:separator/>
      </w:r>
    </w:p>
  </w:endnote>
  <w:endnote w:type="continuationSeparator" w:id="0">
    <w:p w14:paraId="7D3D1C32" w14:textId="77777777" w:rsidR="00A24935" w:rsidRDefault="00A2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A3A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77EBF75" wp14:editId="1483BB28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CAFA43B" wp14:editId="193C35D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5EA3ABE" wp14:editId="75DC695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3C2BC33" wp14:editId="00BAB8F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65767D4" wp14:editId="3236E00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97EF94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72F3C0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278ED" w14:textId="77777777" w:rsidR="00A24935" w:rsidRDefault="00A24935">
      <w:r>
        <w:separator/>
      </w:r>
    </w:p>
  </w:footnote>
  <w:footnote w:type="continuationSeparator" w:id="0">
    <w:p w14:paraId="64E459E5" w14:textId="77777777" w:rsidR="00A24935" w:rsidRDefault="00A24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D84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598C433" wp14:editId="60ABBD0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935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24935"/>
    <w:rsid w:val="00AD25DB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AF565FC"/>
  <w15:chartTrackingRefBased/>
  <w15:docId w15:val="{DDEE9868-EA0D-4989-B031-E24EF92D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198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210625-21YN017-English Comment Form-OT7E</vt:lpstr>
    </vt:vector>
  </TitlesOfParts>
  <Company>Nunavut Impact Review Board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210628-21YN017-English Comment Form-OT7E</dc:title>
  <dc:subject/>
  <dc:creator>Mia Otokiak</dc:creator>
  <cp:keywords>21YN017</cp:keywords>
  <cp:lastModifiedBy>Mia Otokiak</cp:lastModifiedBy>
  <cp:revision>2</cp:revision>
  <cp:lastPrinted>2005-06-16T19:24:00Z</cp:lastPrinted>
  <dcterms:created xsi:type="dcterms:W3CDTF">2021-06-25T15:16:00Z</dcterms:created>
  <dcterms:modified xsi:type="dcterms:W3CDTF">2021-06-25T22:28:00Z</dcterms:modified>
</cp:coreProperties>
</file>