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02BE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FE1EC2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92D71D3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F74ADC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73F3E0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A3C7EF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DDECBDA" w14:textId="7677351C" w:rsidR="00E97DFD" w:rsidRPr="004E4F93" w:rsidRDefault="005A3E19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New Temporary Operational Camp at Dundee Bight and Extension for Using Dome Camp as a Secondary Camp</w:t>
            </w:r>
          </w:p>
        </w:tc>
      </w:tr>
      <w:tr w:rsidR="00E97DFD" w:rsidRPr="004E4F93" w14:paraId="5F22878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03BE94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57185B0" w14:textId="0263185E" w:rsidR="00E97DFD" w:rsidRPr="004E4F93" w:rsidRDefault="005A3E19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Parks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678F0C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AB72B8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00DA4D2" w14:textId="3C6E8FB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</w:t>
            </w:r>
            <w:r w:rsidR="006F3C1A">
              <w:rPr>
                <w:b/>
                <w:sz w:val="22"/>
                <w:szCs w:val="22"/>
              </w:rPr>
              <w:t>North</w:t>
            </w:r>
            <w:r w:rsidRPr="004E4F93">
              <w:rPr>
                <w:b/>
                <w:sz w:val="22"/>
                <w:szCs w:val="22"/>
              </w:rPr>
              <w:t xml:space="preserve">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2F14119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8B97F5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F583620" w14:textId="5389D227" w:rsidR="00E97DFD" w:rsidRPr="004E4F93" w:rsidRDefault="005A3E1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5,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62168E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AC33D50" w14:textId="4F1445AD" w:rsidR="00E97DFD" w:rsidRPr="004E4F93" w:rsidRDefault="005A3E1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21CN026</w:t>
            </w:r>
          </w:p>
        </w:tc>
      </w:tr>
      <w:tr w:rsidR="00E97DFD" w:rsidRPr="004E4F93" w14:paraId="29BB8250" w14:textId="77777777">
        <w:tc>
          <w:tcPr>
            <w:tcW w:w="9576" w:type="dxa"/>
            <w:gridSpan w:val="16"/>
            <w:tcBorders>
              <w:top w:val="nil"/>
            </w:tcBorders>
          </w:tcPr>
          <w:p w14:paraId="2FF37425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0529DB0" w14:textId="77777777">
        <w:tc>
          <w:tcPr>
            <w:tcW w:w="9576" w:type="dxa"/>
            <w:gridSpan w:val="16"/>
          </w:tcPr>
          <w:p w14:paraId="19830C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391069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DB6072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B3D1D2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2949E8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A91E1A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98AAA3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7B216E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625FBA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A341E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C7166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581F2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49E0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E357B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D23BF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DD0D49C" w14:textId="77777777">
        <w:tc>
          <w:tcPr>
            <w:tcW w:w="9576" w:type="dxa"/>
            <w:gridSpan w:val="16"/>
          </w:tcPr>
          <w:p w14:paraId="3C783CA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BBAE8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C78FB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4550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3EC7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85C6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236B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5CA80A5" w14:textId="77777777">
        <w:tc>
          <w:tcPr>
            <w:tcW w:w="9576" w:type="dxa"/>
            <w:gridSpan w:val="16"/>
          </w:tcPr>
          <w:p w14:paraId="3F792A6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65D9BE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0337E0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276D5D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3F595C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F7EFD5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B836067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4B62C0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BC5076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0BAC1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9D60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A04785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A163C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24F9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F7237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BBF0E9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016C8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E492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1DFD7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3688D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D15CA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FDE20E1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9AC5EC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4BD41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B8B739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7A013F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42EEC" w14:textId="77777777" w:rsidR="005A3E19" w:rsidRDefault="005A3E19">
      <w:r>
        <w:separator/>
      </w:r>
    </w:p>
  </w:endnote>
  <w:endnote w:type="continuationSeparator" w:id="0">
    <w:p w14:paraId="27C3D404" w14:textId="77777777" w:rsidR="005A3E19" w:rsidRDefault="005A3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3EE8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9CB2357" wp14:editId="6117942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09B63F3" wp14:editId="44563B9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B37FECC" wp14:editId="6E3698C5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8FB467" wp14:editId="0708B08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36A08F5" wp14:editId="45E682E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FC1694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9F0E59E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B5F85" w14:textId="77777777" w:rsidR="005A3E19" w:rsidRDefault="005A3E19">
      <w:r>
        <w:separator/>
      </w:r>
    </w:p>
  </w:footnote>
  <w:footnote w:type="continuationSeparator" w:id="0">
    <w:p w14:paraId="79461365" w14:textId="77777777" w:rsidR="005A3E19" w:rsidRDefault="005A3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5046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EF50E0A" wp14:editId="5A285ED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A3E19"/>
    <w:rsid w:val="005D1172"/>
    <w:rsid w:val="00657398"/>
    <w:rsid w:val="006931A0"/>
    <w:rsid w:val="006F3C1A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90733AF"/>
  <w15:chartTrackingRefBased/>
  <w15:docId w15:val="{67056489-65D3-49C5-BE3C-B4230FA6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10</TotalTime>
  <Pages>2</Pages>
  <Words>209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210614-21CN026-English Comment Form-OT7E</dc:title>
  <dc:subject/>
  <dc:creator>Mia Otokiak</dc:creator>
  <cp:keywords>21CN026</cp:keywords>
  <cp:lastModifiedBy>Mia Otokiak</cp:lastModifiedBy>
  <cp:revision>2</cp:revision>
  <cp:lastPrinted>2005-06-16T19:24:00Z</cp:lastPrinted>
  <dcterms:created xsi:type="dcterms:W3CDTF">2021-06-14T15:15:00Z</dcterms:created>
  <dcterms:modified xsi:type="dcterms:W3CDTF">2021-06-14T15:51:00Z</dcterms:modified>
</cp:coreProperties>
</file>