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BF71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B03409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6D1B7C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683F561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EB0F2A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F696AF8" w14:textId="314B9A6E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6C01C1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A39990A" w14:textId="4C4A5F6B" w:rsidR="00E97DFD" w:rsidRPr="004E4F93" w:rsidRDefault="006C01C1" w:rsidP="00456075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Paallavvik</w:t>
            </w:r>
            <w:proofErr w:type="spellEnd"/>
            <w:r>
              <w:rPr>
                <w:b/>
                <w:sz w:val="22"/>
                <w:szCs w:val="22"/>
              </w:rPr>
              <w:t xml:space="preserve"> Joint Research/Expedition</w:t>
            </w:r>
          </w:p>
        </w:tc>
      </w:tr>
      <w:tr w:rsidR="00E97DFD" w:rsidRPr="004E4F93" w14:paraId="0C5CF76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55A626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77D48C2" w14:textId="3309B065" w:rsidR="00E97DFD" w:rsidRPr="004E4F93" w:rsidRDefault="006C01C1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Wild Blue Media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5D8FFAEA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58BAB0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A2CA3AD" w14:textId="01B584EF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South Baffin Region</w:t>
            </w:r>
          </w:p>
        </w:tc>
      </w:tr>
      <w:tr w:rsidR="00E97DFD" w:rsidRPr="004E4F93" w14:paraId="60CF656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799BF6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0505E1B" w14:textId="222E3192" w:rsidR="00E97DFD" w:rsidRPr="004E4F93" w:rsidRDefault="00335848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June 28,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637188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AB51ABC" w14:textId="1E6F090C" w:rsidR="00E97DFD" w:rsidRPr="004E4F93" w:rsidRDefault="006C01C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21YN031</w:t>
            </w:r>
          </w:p>
        </w:tc>
      </w:tr>
      <w:tr w:rsidR="00E97DFD" w:rsidRPr="004E4F93" w14:paraId="24C54EB1" w14:textId="77777777">
        <w:tc>
          <w:tcPr>
            <w:tcW w:w="9576" w:type="dxa"/>
            <w:gridSpan w:val="16"/>
            <w:tcBorders>
              <w:top w:val="nil"/>
            </w:tcBorders>
          </w:tcPr>
          <w:p w14:paraId="0F7208B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56A3DFA" w14:textId="77777777">
        <w:tc>
          <w:tcPr>
            <w:tcW w:w="9576" w:type="dxa"/>
            <w:gridSpan w:val="16"/>
          </w:tcPr>
          <w:p w14:paraId="406899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7D9260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0948AC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D9D8D0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038F68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45570F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2CDC16E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267DEA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35D5B01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1D1531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66EB4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0064C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B856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7D60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F2386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969D6BC" w14:textId="77777777">
        <w:tc>
          <w:tcPr>
            <w:tcW w:w="9576" w:type="dxa"/>
            <w:gridSpan w:val="16"/>
          </w:tcPr>
          <w:p w14:paraId="17D87E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676C92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B35A90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4A1701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551A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F260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7A430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1924808" w14:textId="77777777">
        <w:tc>
          <w:tcPr>
            <w:tcW w:w="9576" w:type="dxa"/>
            <w:gridSpan w:val="16"/>
          </w:tcPr>
          <w:p w14:paraId="0C5F9B74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5E95C8B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424A2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124B2E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7F0533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9B50BC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77A191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3E23A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8E02B9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AF62B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FD5A2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05CCA5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27E22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EB2A2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7BDC1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5B39FC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6E9649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889B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37C720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D27F4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0D783D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25159B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2C5938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0B9A09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C52DF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45ECC5F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F8E1B" w14:textId="77777777" w:rsidR="00AF1661" w:rsidRDefault="00AF1661">
      <w:r>
        <w:separator/>
      </w:r>
    </w:p>
  </w:endnote>
  <w:endnote w:type="continuationSeparator" w:id="0">
    <w:p w14:paraId="4804CBB6" w14:textId="77777777" w:rsidR="00AF1661" w:rsidRDefault="00AF1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479E6" w14:textId="542C1D8E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FD42163" wp14:editId="0F23316F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811C4EE" wp14:editId="62E6D33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CBCC2F1" wp14:editId="3A62A39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08F6149" wp14:editId="1699A15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793D6CE" wp14:editId="71AC75C7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9E536F6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E369B7D" w14:textId="3B76AD33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49332" w14:textId="77777777" w:rsidR="00AF1661" w:rsidRDefault="00AF1661">
      <w:r>
        <w:separator/>
      </w:r>
    </w:p>
  </w:footnote>
  <w:footnote w:type="continuationSeparator" w:id="0">
    <w:p w14:paraId="6B79D134" w14:textId="77777777" w:rsidR="00AF1661" w:rsidRDefault="00AF16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AC247" w14:textId="1B7E3F1F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54857FC" wp14:editId="5364429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D7"/>
    <w:rsid w:val="000F7F83"/>
    <w:rsid w:val="00176E0E"/>
    <w:rsid w:val="001E7FAB"/>
    <w:rsid w:val="002322EE"/>
    <w:rsid w:val="00335848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6C01C1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ED903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21YN031</cp:keywords>
  <cp:lastModifiedBy>Francis Emingak</cp:lastModifiedBy>
  <cp:revision>2</cp:revision>
  <cp:lastPrinted>2005-06-16T19:24:00Z</cp:lastPrinted>
  <dcterms:created xsi:type="dcterms:W3CDTF">2021-06-16T21:28:00Z</dcterms:created>
  <dcterms:modified xsi:type="dcterms:W3CDTF">2021-06-16T21:28:00Z</dcterms:modified>
</cp:coreProperties>
</file>