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A19E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FB052D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A66C4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37E8DB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C4395C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0F5E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DAEF6EC" w14:textId="6EB7B7E5" w:rsidR="00E97DFD" w:rsidRPr="004E4F93" w:rsidRDefault="001774EA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Gjoa Haven New Power Plant</w:t>
            </w:r>
          </w:p>
        </w:tc>
      </w:tr>
      <w:tr w:rsidR="00E97DFD" w:rsidRPr="004E4F93" w14:paraId="466ACFF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7D699B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ED2C20B" w14:textId="59935F65" w:rsidR="00E97DFD" w:rsidRPr="004E4F93" w:rsidRDefault="001774EA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Qulliq Energy Co</w:t>
            </w:r>
            <w:r w:rsidR="00A20407">
              <w:rPr>
                <w:b/>
                <w:bCs/>
                <w:sz w:val="22"/>
                <w:szCs w:val="22"/>
              </w:rPr>
              <w:t>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9322B7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AB880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32E7B04" w14:textId="32AB3F8B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0CAAAB0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4B9192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C064F6C" w14:textId="05196DAA" w:rsidR="00E97DFD" w:rsidRPr="004E4F93" w:rsidRDefault="001774E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16,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921B7C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D951DF1" w14:textId="573398AD" w:rsidR="00E97DFD" w:rsidRPr="004E4F93" w:rsidRDefault="001774E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21XN034</w:t>
            </w:r>
          </w:p>
        </w:tc>
      </w:tr>
      <w:tr w:rsidR="00E97DFD" w:rsidRPr="004E4F93" w14:paraId="019A8B2E" w14:textId="77777777">
        <w:tc>
          <w:tcPr>
            <w:tcW w:w="9576" w:type="dxa"/>
            <w:gridSpan w:val="16"/>
            <w:tcBorders>
              <w:top w:val="nil"/>
            </w:tcBorders>
          </w:tcPr>
          <w:p w14:paraId="0A6FE46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3563172" w14:textId="77777777">
        <w:tc>
          <w:tcPr>
            <w:tcW w:w="9576" w:type="dxa"/>
            <w:gridSpan w:val="16"/>
          </w:tcPr>
          <w:p w14:paraId="20DA20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B2E0D4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0C102D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797262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C9FB8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6845C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ED37B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34158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32B276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9934CD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2F7DD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9FFFC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7B46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4242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FD955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57079E5" w14:textId="77777777">
        <w:tc>
          <w:tcPr>
            <w:tcW w:w="9576" w:type="dxa"/>
            <w:gridSpan w:val="16"/>
          </w:tcPr>
          <w:p w14:paraId="4CB3C7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7F068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E2E6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B492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6372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2913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D117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A273051" w14:textId="77777777">
        <w:tc>
          <w:tcPr>
            <w:tcW w:w="9576" w:type="dxa"/>
            <w:gridSpan w:val="16"/>
          </w:tcPr>
          <w:p w14:paraId="37010F2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EAFE1A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7189C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ABE9E2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DC5634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7E8E5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B406D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755A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D165C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DD7E4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763AA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07FAC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D77ED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E40C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3CC3A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CEAC1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D9110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2B70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39A80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942E8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6D6E9E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CC6E0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B6EEA8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928CE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D90B0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7A50F9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78C4C" w14:textId="77777777" w:rsidR="001774EA" w:rsidRDefault="001774EA">
      <w:r>
        <w:separator/>
      </w:r>
    </w:p>
  </w:endnote>
  <w:endnote w:type="continuationSeparator" w:id="0">
    <w:p w14:paraId="0980B8CF" w14:textId="77777777" w:rsidR="001774EA" w:rsidRDefault="0017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4205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246A5FE" wp14:editId="4B5AD9D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763DB67" wp14:editId="4CE4F78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F7D7B9" wp14:editId="6D1B8F1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54DA971" wp14:editId="1F6A3B8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7A7DF6" wp14:editId="7B3F30F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5E9A63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F9A421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46EB9" w14:textId="77777777" w:rsidR="001774EA" w:rsidRDefault="001774EA">
      <w:r>
        <w:separator/>
      </w:r>
    </w:p>
  </w:footnote>
  <w:footnote w:type="continuationSeparator" w:id="0">
    <w:p w14:paraId="67A8DF5A" w14:textId="77777777" w:rsidR="001774EA" w:rsidRDefault="00177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B742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2A1D7FB" wp14:editId="45E7A23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EA"/>
    <w:rsid w:val="000F7F83"/>
    <w:rsid w:val="00176E0E"/>
    <w:rsid w:val="001774EA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20407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3539F25"/>
  <w15:chartTrackingRefBased/>
  <w15:docId w15:val="{1E2A756E-F36C-4DCB-93BE-A98EDD331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13</TotalTime>
  <Pages>1</Pages>
  <Words>195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21XN034</cp:keywords>
  <cp:lastModifiedBy>Francis Emingak</cp:lastModifiedBy>
  <cp:revision>1</cp:revision>
  <cp:lastPrinted>2005-06-16T19:24:00Z</cp:lastPrinted>
  <dcterms:created xsi:type="dcterms:W3CDTF">2021-07-26T17:10:00Z</dcterms:created>
  <dcterms:modified xsi:type="dcterms:W3CDTF">2021-07-26T17:30:00Z</dcterms:modified>
</cp:coreProperties>
</file>