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B9A183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3175D943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11C9B6F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1183BEB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C9B01C2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638B167" w14:textId="250C72D8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7C332A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7FA6900" w14:textId="691F86B4" w:rsidR="00E97DFD" w:rsidRPr="007C332A" w:rsidRDefault="007C332A" w:rsidP="00456075">
            <w:pPr>
              <w:rPr>
                <w:b/>
                <w:sz w:val="22"/>
                <w:szCs w:val="22"/>
              </w:rPr>
            </w:pPr>
            <w:r w:rsidRPr="007C332A">
              <w:rPr>
                <w:b/>
                <w:bCs/>
                <w:sz w:val="22"/>
                <w:szCs w:val="22"/>
              </w:rPr>
              <w:t xml:space="preserve">Char Habitat Restoration </w:t>
            </w:r>
          </w:p>
        </w:tc>
      </w:tr>
      <w:tr w:rsidR="00E97DFD" w:rsidRPr="004E4F93" w14:paraId="2C244594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19F6AB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BCE807F" w14:textId="2D93F531" w:rsidR="00E97DFD" w:rsidRPr="007C332A" w:rsidRDefault="007C332A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7C332A">
              <w:rPr>
                <w:b/>
                <w:bCs/>
                <w:sz w:val="22"/>
                <w:szCs w:val="22"/>
              </w:rPr>
              <w:t>Kugluktuk Angoniatit Association</w:t>
            </w:r>
            <w:r w:rsidR="00C473D7" w:rsidRPr="007C332A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3681B8A3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068E168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402479B" w14:textId="7B551D7E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Kitikmeot</w:t>
            </w:r>
            <w:r w:rsidR="00FE3BF9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4E4F93" w14:paraId="27F91D5A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99508F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558533E8" w14:textId="5E5EEB60" w:rsidR="00E97DFD" w:rsidRPr="004E4F93" w:rsidRDefault="007C332A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August 6,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2253F1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19F35B0F" w14:textId="7CF92237" w:rsidR="00E97DFD" w:rsidRPr="004E4F93" w:rsidRDefault="007C332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21YN037</w:t>
            </w:r>
          </w:p>
        </w:tc>
      </w:tr>
      <w:tr w:rsidR="00E97DFD" w:rsidRPr="004E4F93" w14:paraId="48416CF0" w14:textId="77777777">
        <w:tc>
          <w:tcPr>
            <w:tcW w:w="9576" w:type="dxa"/>
            <w:gridSpan w:val="16"/>
            <w:tcBorders>
              <w:top w:val="nil"/>
            </w:tcBorders>
          </w:tcPr>
          <w:p w14:paraId="1AE7C370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1C62EF9" w14:textId="77777777">
        <w:tc>
          <w:tcPr>
            <w:tcW w:w="9576" w:type="dxa"/>
            <w:gridSpan w:val="16"/>
          </w:tcPr>
          <w:p w14:paraId="10FD177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879253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3A96712C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88080E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34DEB2B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E7A7C7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1C06536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9BA4C4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3B0DA3B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54EDF2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DD49B9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3060B17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884E70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D9F548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47B85B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AF6F5CD" w14:textId="77777777">
        <w:tc>
          <w:tcPr>
            <w:tcW w:w="9576" w:type="dxa"/>
            <w:gridSpan w:val="16"/>
          </w:tcPr>
          <w:p w14:paraId="0B04F0B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579318F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1315A9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D6D997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0A63E8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4BAA7E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7C7117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6E16F1F" w14:textId="77777777">
        <w:tc>
          <w:tcPr>
            <w:tcW w:w="9576" w:type="dxa"/>
            <w:gridSpan w:val="16"/>
          </w:tcPr>
          <w:p w14:paraId="7F4089F1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9F8E5E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C98926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43652B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30F03C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210BAF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EDBA579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5170C67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E7B752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14A983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BF16D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0E8BCBB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B67E08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1CB4F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07583EF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5F74DA5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D6B1652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B9D213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760FCED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577EC6C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59B99E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F7DD8D7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044098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D2D58C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FB4A07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9F48C7F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7508D2" w14:textId="77777777" w:rsidR="00720BC4" w:rsidRDefault="00720BC4">
      <w:r>
        <w:separator/>
      </w:r>
    </w:p>
  </w:endnote>
  <w:endnote w:type="continuationSeparator" w:id="0">
    <w:p w14:paraId="17BAD7F0" w14:textId="77777777" w:rsidR="00720BC4" w:rsidRDefault="00720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17D04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BD77729" wp14:editId="34031C10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7658662E" wp14:editId="3854E0C8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B402C0E" wp14:editId="57E6CEEE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C9D62FE" wp14:editId="4CEB7EA4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16647A7" wp14:editId="4BD77EA0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215C3B8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18022557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5720E8" w14:textId="77777777" w:rsidR="00720BC4" w:rsidRDefault="00720BC4">
      <w:r>
        <w:separator/>
      </w:r>
    </w:p>
  </w:footnote>
  <w:footnote w:type="continuationSeparator" w:id="0">
    <w:p w14:paraId="1ECCF9AA" w14:textId="77777777" w:rsidR="00720BC4" w:rsidRDefault="00720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30181D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C0DDC31" wp14:editId="1AC53D90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32A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0BC4"/>
    <w:rsid w:val="00727D7C"/>
    <w:rsid w:val="00746B4B"/>
    <w:rsid w:val="00752D02"/>
    <w:rsid w:val="00777208"/>
    <w:rsid w:val="007C332A"/>
    <w:rsid w:val="008A188C"/>
    <w:rsid w:val="008B751D"/>
    <w:rsid w:val="00974750"/>
    <w:rsid w:val="00AF1661"/>
    <w:rsid w:val="00C03592"/>
    <w:rsid w:val="00C473D7"/>
    <w:rsid w:val="00C559BD"/>
    <w:rsid w:val="00C90EC1"/>
    <w:rsid w:val="00CA5ADA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  <w:rsid w:val="00FE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50576E7"/>
  <w15:chartTrackingRefBased/>
  <w15:docId w15:val="{8E1BD5F2-F96B-41E8-9DAA-A3F137CFE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0</TotalTime>
  <Pages>1</Pages>
  <Words>194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21YN037</cp:keywords>
  <cp:lastModifiedBy>Cassel Kapolak</cp:lastModifiedBy>
  <cp:revision>3</cp:revision>
  <cp:lastPrinted>2005-06-16T19:24:00Z</cp:lastPrinted>
  <dcterms:created xsi:type="dcterms:W3CDTF">2021-07-27T21:44:00Z</dcterms:created>
  <dcterms:modified xsi:type="dcterms:W3CDTF">2021-07-27T22:56:00Z</dcterms:modified>
</cp:coreProperties>
</file>